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F4FAF" w14:textId="77777777" w:rsidR="009D4657" w:rsidRDefault="009D4657" w:rsidP="009D4657">
      <w:pPr>
        <w:spacing w:after="0"/>
      </w:pPr>
    </w:p>
    <w:p w14:paraId="5AECF112" w14:textId="77777777" w:rsidR="00334E22" w:rsidRDefault="00334E22" w:rsidP="004F0EC4">
      <w:pPr>
        <w:spacing w:after="0"/>
      </w:pPr>
    </w:p>
    <w:p w14:paraId="51F1534A" w14:textId="6BE52F42" w:rsidR="003A2AE4" w:rsidRDefault="004F0EC4" w:rsidP="004F0EC4">
      <w:pPr>
        <w:spacing w:after="0"/>
      </w:pPr>
      <w:r w:rsidRPr="00934ACC">
        <w:rPr>
          <w:b/>
          <w:bCs/>
        </w:rPr>
        <w:t>Kokousaika:</w:t>
      </w:r>
      <w:r w:rsidRPr="00934ACC">
        <w:rPr>
          <w:b/>
          <w:bCs/>
        </w:rPr>
        <w:tab/>
      </w:r>
      <w:r>
        <w:tab/>
      </w:r>
      <w:r w:rsidR="00060E23">
        <w:t>ke</w:t>
      </w:r>
      <w:r w:rsidR="002637E3">
        <w:t xml:space="preserve"> </w:t>
      </w:r>
      <w:r w:rsidR="00757157">
        <w:t>4.6</w:t>
      </w:r>
      <w:r w:rsidR="009E7E3D">
        <w:t>.2025</w:t>
      </w:r>
      <w:r w:rsidR="00DB4C88">
        <w:t xml:space="preserve"> </w:t>
      </w:r>
      <w:proofErr w:type="gramStart"/>
      <w:r w:rsidR="00DB4C88">
        <w:t xml:space="preserve">klo </w:t>
      </w:r>
      <w:r w:rsidR="00757157">
        <w:t>17.00</w:t>
      </w:r>
      <w:r w:rsidR="0099165A">
        <w:t xml:space="preserve"> -17.55</w:t>
      </w:r>
      <w:proofErr w:type="gramEnd"/>
    </w:p>
    <w:p w14:paraId="1B31264F" w14:textId="21A72F1D" w:rsidR="004F0EC4" w:rsidRDefault="004F0EC4" w:rsidP="004F0EC4">
      <w:pPr>
        <w:spacing w:after="0"/>
      </w:pPr>
      <w:r w:rsidRPr="00934ACC">
        <w:rPr>
          <w:b/>
          <w:bCs/>
        </w:rPr>
        <w:t>Kokouspaikka:</w:t>
      </w:r>
      <w:r w:rsidRPr="00934ACC">
        <w:rPr>
          <w:b/>
          <w:bCs/>
        </w:rPr>
        <w:tab/>
      </w:r>
      <w:proofErr w:type="spellStart"/>
      <w:r w:rsidR="009E7E3D">
        <w:t>Vinkkilän</w:t>
      </w:r>
      <w:proofErr w:type="spellEnd"/>
      <w:r w:rsidR="009E7E3D">
        <w:t xml:space="preserve"> seurakuntatalo</w:t>
      </w:r>
      <w:r w:rsidR="00880A62">
        <w:t xml:space="preserve">, </w:t>
      </w:r>
      <w:proofErr w:type="spellStart"/>
      <w:r w:rsidR="00880A62">
        <w:t>Jampintie</w:t>
      </w:r>
      <w:proofErr w:type="spellEnd"/>
      <w:r w:rsidR="00880A62">
        <w:t xml:space="preserve"> 10, 23200 </w:t>
      </w:r>
      <w:proofErr w:type="spellStart"/>
      <w:r w:rsidR="00880A62">
        <w:t>Vinkkilä</w:t>
      </w:r>
      <w:proofErr w:type="spellEnd"/>
    </w:p>
    <w:p w14:paraId="43C85E34" w14:textId="77777777" w:rsidR="00BD2562" w:rsidRDefault="00BD2562" w:rsidP="004F0EC4">
      <w:pPr>
        <w:spacing w:after="0"/>
      </w:pPr>
    </w:p>
    <w:p w14:paraId="479760DE" w14:textId="34A5DDC9" w:rsidR="004F0EC4" w:rsidRDefault="004F0EC4" w:rsidP="004F0EC4">
      <w:pPr>
        <w:spacing w:after="0"/>
      </w:pPr>
      <w:r w:rsidRPr="00934ACC">
        <w:rPr>
          <w:b/>
          <w:bCs/>
        </w:rPr>
        <w:t>Asiat:</w:t>
      </w:r>
      <w:r>
        <w:tab/>
      </w:r>
      <w:r>
        <w:tab/>
        <w:t xml:space="preserve">§ </w:t>
      </w:r>
      <w:proofErr w:type="gramStart"/>
      <w:r w:rsidR="00757157">
        <w:t xml:space="preserve">29- </w:t>
      </w:r>
      <w:r w:rsidR="0096184C">
        <w:t>40</w:t>
      </w:r>
      <w:proofErr w:type="gramEnd"/>
    </w:p>
    <w:p w14:paraId="156BF905" w14:textId="77777777" w:rsidR="004F0EC4" w:rsidRPr="00934ACC" w:rsidRDefault="004F0EC4" w:rsidP="004F0EC4">
      <w:pPr>
        <w:spacing w:after="0"/>
        <w:rPr>
          <w:b/>
          <w:bCs/>
          <w:sz w:val="16"/>
          <w:szCs w:val="16"/>
        </w:rPr>
      </w:pPr>
    </w:p>
    <w:p w14:paraId="68571FDC" w14:textId="77777777" w:rsidR="00920D86" w:rsidRDefault="00934ACC" w:rsidP="00250FAC">
      <w:pPr>
        <w:spacing w:after="0"/>
      </w:pPr>
      <w:r w:rsidRPr="00934ACC">
        <w:rPr>
          <w:b/>
          <w:bCs/>
        </w:rPr>
        <w:t>Paikalla:</w:t>
      </w:r>
      <w:r w:rsidRPr="00934ACC">
        <w:rPr>
          <w:b/>
          <w:bCs/>
        </w:rPr>
        <w:tab/>
      </w:r>
      <w:r w:rsidR="00250FAC">
        <w:tab/>
        <w:t>Jukka Kemppainen</w:t>
      </w:r>
      <w:r w:rsidR="00250FAC">
        <w:tab/>
      </w:r>
      <w:r w:rsidR="00250FAC">
        <w:tab/>
        <w:t xml:space="preserve">puheenjohtaja                                                                               </w:t>
      </w:r>
      <w:r w:rsidR="00250FAC">
        <w:tab/>
      </w:r>
      <w:r w:rsidR="00250FAC">
        <w:tab/>
        <w:t>Antti Huovinen</w:t>
      </w:r>
      <w:r w:rsidR="00250FAC">
        <w:tab/>
      </w:r>
      <w:r w:rsidR="00250FAC">
        <w:tab/>
        <w:t xml:space="preserve">varapuheenjohtaja                          </w:t>
      </w:r>
      <w:r w:rsidR="00250FAC">
        <w:tab/>
      </w:r>
      <w:r w:rsidR="00250FAC">
        <w:tab/>
        <w:t>Olli-Pekka Ahokas</w:t>
      </w:r>
      <w:r w:rsidR="00250FAC">
        <w:tab/>
      </w:r>
      <w:r w:rsidR="00250FAC">
        <w:tab/>
        <w:t>jäsen</w:t>
      </w:r>
    </w:p>
    <w:p w14:paraId="531C9D14" w14:textId="37EEA4F5" w:rsidR="009B54CE" w:rsidRDefault="009B54CE" w:rsidP="0096184C">
      <w:pPr>
        <w:spacing w:after="0"/>
        <w:ind w:left="2608"/>
      </w:pPr>
      <w:r>
        <w:t xml:space="preserve">Kaarina </w:t>
      </w:r>
      <w:proofErr w:type="spellStart"/>
      <w:r>
        <w:t>Frosterus</w:t>
      </w:r>
      <w:proofErr w:type="spellEnd"/>
      <w:r>
        <w:tab/>
      </w:r>
      <w:r>
        <w:tab/>
        <w:t>jäsen                                                                         Bettina Leppälehto–Suomi</w:t>
      </w:r>
      <w:r>
        <w:tab/>
      </w:r>
      <w:r>
        <w:tab/>
        <w:t>jäsen</w:t>
      </w:r>
      <w:r>
        <w:t xml:space="preserve"> </w:t>
      </w:r>
    </w:p>
    <w:p w14:paraId="2622A9D5" w14:textId="223E8262" w:rsidR="0096184C" w:rsidRDefault="0096184C" w:rsidP="0096184C">
      <w:pPr>
        <w:spacing w:after="0"/>
        <w:ind w:left="2608"/>
      </w:pPr>
      <w:r>
        <w:t>Antti Saarinen</w:t>
      </w:r>
      <w:r>
        <w:tab/>
      </w:r>
      <w:r>
        <w:tab/>
      </w:r>
      <w:r>
        <w:tab/>
        <w:t xml:space="preserve">jäsen                                                                            </w:t>
      </w:r>
    </w:p>
    <w:p w14:paraId="5F08D678" w14:textId="0A3253A3" w:rsidR="00250FAC" w:rsidRDefault="00A96265" w:rsidP="009B54CE">
      <w:pPr>
        <w:spacing w:after="0"/>
        <w:ind w:left="2608"/>
      </w:pPr>
      <w:r>
        <w:t>Susanna Ranta</w:t>
      </w:r>
      <w:r>
        <w:tab/>
      </w:r>
      <w:r>
        <w:tab/>
        <w:t xml:space="preserve">jäsen                                                                 </w:t>
      </w:r>
      <w:r w:rsidR="00250FAC">
        <w:t>Rita Santanen</w:t>
      </w:r>
      <w:r w:rsidR="00250FAC">
        <w:tab/>
      </w:r>
      <w:r w:rsidR="00250FAC">
        <w:tab/>
      </w:r>
      <w:r w:rsidR="00250FAC">
        <w:tab/>
        <w:t xml:space="preserve">jäsen   </w:t>
      </w:r>
    </w:p>
    <w:p w14:paraId="7118A856" w14:textId="737C8154" w:rsidR="00250FAC" w:rsidRDefault="00250FAC" w:rsidP="00250FAC">
      <w:pPr>
        <w:spacing w:after="0"/>
      </w:pPr>
      <w:r>
        <w:tab/>
      </w:r>
      <w:r>
        <w:tab/>
        <w:t xml:space="preserve"> </w:t>
      </w:r>
    </w:p>
    <w:p w14:paraId="5FC1E2D2" w14:textId="77777777" w:rsidR="00433437" w:rsidRDefault="00433437" w:rsidP="00D66517">
      <w:pPr>
        <w:spacing w:after="0"/>
        <w:ind w:left="2608"/>
      </w:pPr>
      <w:r>
        <w:t>Elina Heino</w:t>
      </w:r>
      <w:r>
        <w:tab/>
      </w:r>
      <w:r>
        <w:tab/>
      </w:r>
      <w:r>
        <w:tab/>
        <w:t xml:space="preserve">kirkkovaltuuston </w:t>
      </w:r>
      <w:proofErr w:type="gramStart"/>
      <w:r>
        <w:t>pj</w:t>
      </w:r>
      <w:proofErr w:type="gramEnd"/>
    </w:p>
    <w:p w14:paraId="2C278B26" w14:textId="77777777" w:rsidR="00433437" w:rsidRDefault="00433437" w:rsidP="00433437">
      <w:pPr>
        <w:spacing w:after="0"/>
        <w:ind w:left="2608"/>
      </w:pPr>
      <w:r>
        <w:t>Simo Virtanen</w:t>
      </w:r>
      <w:r>
        <w:tab/>
      </w:r>
      <w:r>
        <w:tab/>
      </w:r>
      <w:r>
        <w:tab/>
        <w:t xml:space="preserve">kirkkovaltuuston </w:t>
      </w:r>
      <w:proofErr w:type="spellStart"/>
      <w:r>
        <w:t>vpj</w:t>
      </w:r>
      <w:proofErr w:type="spellEnd"/>
      <w:r>
        <w:t xml:space="preserve">                                                 </w:t>
      </w:r>
    </w:p>
    <w:p w14:paraId="59FED6EA" w14:textId="317B5C32" w:rsidR="00250FAC" w:rsidRDefault="003F5A93" w:rsidP="00D66517">
      <w:pPr>
        <w:spacing w:after="0"/>
        <w:ind w:left="1304" w:firstLine="1304"/>
      </w:pPr>
      <w:r>
        <w:t>Riitta Luotonen</w:t>
      </w:r>
      <w:r>
        <w:tab/>
      </w:r>
      <w:r>
        <w:tab/>
      </w:r>
      <w:r w:rsidR="0051615E">
        <w:t>sihteeri</w:t>
      </w:r>
      <w:r>
        <w:t xml:space="preserve">                                    </w:t>
      </w:r>
    </w:p>
    <w:p w14:paraId="083B3534" w14:textId="77777777" w:rsidR="00433437" w:rsidRDefault="00433437" w:rsidP="00250FAC">
      <w:pPr>
        <w:spacing w:after="0"/>
      </w:pPr>
    </w:p>
    <w:p w14:paraId="163F4BEC" w14:textId="690C235B" w:rsidR="00250FAC" w:rsidRDefault="00250FAC" w:rsidP="00A96265">
      <w:pPr>
        <w:spacing w:after="0"/>
      </w:pPr>
      <w:r>
        <w:tab/>
      </w:r>
      <w:r>
        <w:tab/>
      </w:r>
      <w:r>
        <w:tab/>
      </w:r>
      <w:r>
        <w:tab/>
        <w:t xml:space="preserve"> </w:t>
      </w:r>
    </w:p>
    <w:p w14:paraId="78EB16BD" w14:textId="77777777" w:rsidR="00A80898" w:rsidRDefault="00A80898" w:rsidP="00250FAC">
      <w:pPr>
        <w:spacing w:after="0"/>
        <w:ind w:left="2608"/>
      </w:pPr>
    </w:p>
    <w:p w14:paraId="01E1E60F" w14:textId="77777777" w:rsidR="00A80898" w:rsidRDefault="00A80898" w:rsidP="00250FAC">
      <w:pPr>
        <w:spacing w:after="0"/>
        <w:ind w:left="2608"/>
      </w:pPr>
    </w:p>
    <w:p w14:paraId="4991D3AE" w14:textId="77777777" w:rsidR="00250FAC" w:rsidRDefault="00250FAC" w:rsidP="00250FAC">
      <w:pPr>
        <w:spacing w:after="0"/>
        <w:ind w:left="2608"/>
      </w:pPr>
    </w:p>
    <w:p w14:paraId="7473E5AE" w14:textId="084C39D3" w:rsidR="00A80898" w:rsidRDefault="00A80898" w:rsidP="00A80898">
      <w:pPr>
        <w:spacing w:after="0"/>
      </w:pPr>
      <w:r w:rsidRPr="000139B8">
        <w:rPr>
          <w:b/>
          <w:bCs/>
        </w:rPr>
        <w:t>Allekirjoitukset:</w:t>
      </w:r>
      <w:r>
        <w:tab/>
        <w:t>Puheenjohtaja</w:t>
      </w:r>
      <w:r w:rsidR="00706126">
        <w:t xml:space="preserve">t               </w:t>
      </w:r>
      <w:r>
        <w:tab/>
      </w:r>
      <w:r>
        <w:tab/>
        <w:t>Sihteeri</w:t>
      </w:r>
    </w:p>
    <w:p w14:paraId="1D3F3F65" w14:textId="77777777" w:rsidR="00A80898" w:rsidRDefault="00A80898" w:rsidP="00A80898">
      <w:pPr>
        <w:spacing w:after="0"/>
      </w:pPr>
    </w:p>
    <w:p w14:paraId="014BA612" w14:textId="77777777" w:rsidR="00A80898" w:rsidRDefault="00A80898" w:rsidP="00A80898">
      <w:pPr>
        <w:spacing w:after="0"/>
      </w:pPr>
    </w:p>
    <w:p w14:paraId="1E6FD0D9" w14:textId="77777777" w:rsidR="00A80898" w:rsidRDefault="00A80898" w:rsidP="00A80898">
      <w:pPr>
        <w:spacing w:after="0"/>
      </w:pPr>
    </w:p>
    <w:p w14:paraId="42ABCF6D" w14:textId="2AD0038C" w:rsidR="00A80898" w:rsidRDefault="00A80898" w:rsidP="00A80898">
      <w:pPr>
        <w:spacing w:after="0"/>
      </w:pPr>
      <w:r>
        <w:tab/>
      </w:r>
      <w:r>
        <w:tab/>
        <w:t>Jukka Kemppainen</w:t>
      </w:r>
      <w:r w:rsidR="00706126">
        <w:t xml:space="preserve">         </w:t>
      </w:r>
      <w:r w:rsidR="009C64A2">
        <w:t xml:space="preserve">   </w:t>
      </w:r>
      <w:r w:rsidR="00706126">
        <w:t xml:space="preserve"> </w:t>
      </w:r>
      <w:r w:rsidR="00815900">
        <w:tab/>
      </w:r>
      <w:r w:rsidR="00815900">
        <w:tab/>
      </w:r>
      <w:r>
        <w:t>Riitta Luotonen</w:t>
      </w:r>
    </w:p>
    <w:p w14:paraId="54416416" w14:textId="1AE0FEF8" w:rsidR="00A80898" w:rsidRDefault="00A80898" w:rsidP="00A80898">
      <w:pPr>
        <w:spacing w:after="0"/>
      </w:pPr>
      <w:r>
        <w:tab/>
      </w:r>
      <w:r>
        <w:tab/>
      </w:r>
      <w:r w:rsidR="004F7CF1">
        <w:t>vt.</w:t>
      </w:r>
      <w:r w:rsidR="001C2EFF">
        <w:t xml:space="preserve"> </w:t>
      </w:r>
      <w:r w:rsidR="004F7CF1">
        <w:t>kirkkoherra</w:t>
      </w:r>
      <w:r w:rsidR="00706126">
        <w:t xml:space="preserve">              </w:t>
      </w:r>
      <w:r w:rsidR="009C64A2">
        <w:t xml:space="preserve">   </w:t>
      </w:r>
      <w:r w:rsidR="00815900">
        <w:tab/>
      </w:r>
      <w:r w:rsidR="004F7CF1">
        <w:t xml:space="preserve">                          talouspäällikkö</w:t>
      </w:r>
    </w:p>
    <w:p w14:paraId="6BA97183" w14:textId="77777777" w:rsidR="00A80898" w:rsidRDefault="00A80898" w:rsidP="00A80898">
      <w:pPr>
        <w:spacing w:after="0"/>
      </w:pPr>
    </w:p>
    <w:p w14:paraId="5E74A068" w14:textId="77777777" w:rsidR="00A80898" w:rsidRDefault="00A80898" w:rsidP="00A80898">
      <w:pPr>
        <w:spacing w:after="0"/>
        <w:rPr>
          <w:b/>
          <w:bCs/>
        </w:rPr>
      </w:pPr>
    </w:p>
    <w:p w14:paraId="7171E6FA" w14:textId="77777777" w:rsidR="00A80898" w:rsidRDefault="00A80898" w:rsidP="00A80898">
      <w:pPr>
        <w:spacing w:after="0"/>
        <w:rPr>
          <w:b/>
          <w:bCs/>
        </w:rPr>
      </w:pPr>
    </w:p>
    <w:p w14:paraId="3B3A8C53" w14:textId="77777777" w:rsidR="00A80898" w:rsidRDefault="00A80898" w:rsidP="00A80898">
      <w:pPr>
        <w:spacing w:after="0"/>
        <w:rPr>
          <w:b/>
          <w:bCs/>
        </w:rPr>
      </w:pPr>
      <w:r w:rsidRPr="006C7E96">
        <w:rPr>
          <w:b/>
          <w:bCs/>
        </w:rPr>
        <w:t>Pöytäkirjan tarkastus:</w:t>
      </w:r>
    </w:p>
    <w:p w14:paraId="50261E20" w14:textId="77777777" w:rsidR="00A80898" w:rsidRDefault="00A80898" w:rsidP="00A80898">
      <w:pPr>
        <w:spacing w:after="0"/>
        <w:rPr>
          <w:b/>
          <w:bCs/>
        </w:rPr>
      </w:pPr>
    </w:p>
    <w:p w14:paraId="615E8086" w14:textId="58B9FA17" w:rsidR="00A80898" w:rsidRDefault="00A80898" w:rsidP="00A80898">
      <w:pPr>
        <w:spacing w:after="0"/>
      </w:pPr>
      <w:r w:rsidRPr="006C7E96">
        <w:t>Paikka ja aika:</w:t>
      </w:r>
      <w:r w:rsidRPr="006C7E96">
        <w:tab/>
      </w:r>
      <w:r w:rsidRPr="006C7E96">
        <w:tab/>
        <w:t xml:space="preserve">Vehmaa </w:t>
      </w:r>
      <w:r w:rsidR="004F7CF1">
        <w:t>4.6.2025</w:t>
      </w:r>
    </w:p>
    <w:p w14:paraId="017578CA" w14:textId="77777777" w:rsidR="00A80898" w:rsidRDefault="00A80898" w:rsidP="00A80898">
      <w:pPr>
        <w:spacing w:after="0"/>
      </w:pPr>
    </w:p>
    <w:p w14:paraId="12A78446" w14:textId="77777777" w:rsidR="00A80898" w:rsidRDefault="00A80898" w:rsidP="00A80898">
      <w:pPr>
        <w:spacing w:after="0"/>
      </w:pPr>
    </w:p>
    <w:p w14:paraId="3A8568BE" w14:textId="77777777" w:rsidR="00A80898" w:rsidRDefault="00A80898" w:rsidP="00A80898">
      <w:pPr>
        <w:spacing w:after="0"/>
      </w:pPr>
    </w:p>
    <w:p w14:paraId="3F8A2F52" w14:textId="00D0CF8F" w:rsidR="00A80898" w:rsidRDefault="00A80898" w:rsidP="00A80898">
      <w:pPr>
        <w:spacing w:after="0"/>
      </w:pPr>
      <w:r>
        <w:tab/>
      </w:r>
      <w:r>
        <w:tab/>
      </w:r>
      <w:r w:rsidR="002B2610">
        <w:t>Antti Saarinen</w:t>
      </w:r>
      <w:r>
        <w:tab/>
      </w:r>
      <w:r>
        <w:tab/>
      </w:r>
      <w:r w:rsidR="002B2610">
        <w:t xml:space="preserve"> </w:t>
      </w:r>
      <w:r w:rsidR="002B2610">
        <w:tab/>
        <w:t>Rita Santanen</w:t>
      </w:r>
    </w:p>
    <w:p w14:paraId="3346437B" w14:textId="313E02BB" w:rsidR="00A80898" w:rsidRDefault="00A80898" w:rsidP="00A80898">
      <w:pPr>
        <w:spacing w:after="0"/>
      </w:pPr>
      <w:r>
        <w:tab/>
      </w:r>
      <w:r>
        <w:tab/>
        <w:t xml:space="preserve">jäsen </w:t>
      </w:r>
      <w:r>
        <w:tab/>
      </w:r>
      <w:r>
        <w:tab/>
      </w:r>
      <w:r>
        <w:tab/>
      </w:r>
      <w:proofErr w:type="spellStart"/>
      <w:r>
        <w:t>jäsen</w:t>
      </w:r>
      <w:proofErr w:type="spellEnd"/>
    </w:p>
    <w:p w14:paraId="29978A05" w14:textId="77777777" w:rsidR="00A80898" w:rsidRDefault="00A80898" w:rsidP="00A80898">
      <w:pPr>
        <w:spacing w:after="0"/>
      </w:pPr>
    </w:p>
    <w:p w14:paraId="17EBB0CE" w14:textId="77777777" w:rsidR="00250FAC" w:rsidRDefault="00250FAC" w:rsidP="00A80898">
      <w:pPr>
        <w:spacing w:after="0"/>
      </w:pPr>
    </w:p>
    <w:p w14:paraId="0A6DCA8C" w14:textId="77777777" w:rsidR="00250FAC" w:rsidRDefault="00250FAC" w:rsidP="00250FAC">
      <w:pPr>
        <w:spacing w:after="0"/>
        <w:ind w:left="2608"/>
      </w:pPr>
    </w:p>
    <w:p w14:paraId="6D53E452" w14:textId="77777777" w:rsidR="00250FAC" w:rsidRDefault="00250FAC" w:rsidP="00250FAC">
      <w:pPr>
        <w:spacing w:after="0"/>
        <w:ind w:left="2608"/>
      </w:pPr>
    </w:p>
    <w:p w14:paraId="0DA7772A" w14:textId="3BFDBC61" w:rsidR="00250FAC" w:rsidRDefault="00250FAC" w:rsidP="00E867D2">
      <w:pPr>
        <w:spacing w:after="0"/>
      </w:pPr>
      <w:r>
        <w:tab/>
      </w:r>
      <w:r>
        <w:tab/>
        <w:t xml:space="preserve"> </w:t>
      </w:r>
    </w:p>
    <w:p w14:paraId="03188AD9" w14:textId="77777777" w:rsidR="00250FAC" w:rsidRDefault="00250FAC" w:rsidP="00250FAC">
      <w:pPr>
        <w:spacing w:after="0"/>
      </w:pPr>
      <w:r>
        <w:t xml:space="preserve">                                                                      </w:t>
      </w:r>
    </w:p>
    <w:p w14:paraId="6A3CFC85" w14:textId="77777777" w:rsidR="004F0EC4" w:rsidRPr="005465E5" w:rsidRDefault="004F0EC4" w:rsidP="004F0EC4">
      <w:pPr>
        <w:spacing w:after="0"/>
        <w:rPr>
          <w:sz w:val="16"/>
          <w:szCs w:val="16"/>
        </w:rPr>
      </w:pPr>
    </w:p>
    <w:p w14:paraId="4E3E83AC" w14:textId="77777777" w:rsidR="0079176C" w:rsidRDefault="0079176C" w:rsidP="0079176C">
      <w:pPr>
        <w:rPr>
          <w:b/>
          <w:bCs/>
        </w:rPr>
      </w:pPr>
    </w:p>
    <w:p w14:paraId="356A9B53" w14:textId="2482F004" w:rsidR="0079176C" w:rsidRDefault="0079176C" w:rsidP="0079176C">
      <w:pPr>
        <w:rPr>
          <w:b/>
          <w:bCs/>
        </w:rPr>
      </w:pPr>
      <w:r w:rsidRPr="00B66D64">
        <w:rPr>
          <w:b/>
          <w:bCs/>
        </w:rPr>
        <w:t>KÄSITELTÄVÄT ASIAT</w:t>
      </w:r>
    </w:p>
    <w:p w14:paraId="1EC39622" w14:textId="77777777" w:rsidR="00D86FE1" w:rsidRPr="005465E5" w:rsidRDefault="00D86FE1" w:rsidP="0079176C">
      <w:pPr>
        <w:rPr>
          <w:b/>
          <w:bCs/>
        </w:rPr>
      </w:pPr>
    </w:p>
    <w:p w14:paraId="55D57F84" w14:textId="77777777" w:rsidR="0079176C" w:rsidRPr="00CB5E06" w:rsidRDefault="0079176C" w:rsidP="0079176C">
      <w:pPr>
        <w:spacing w:after="0" w:line="240" w:lineRule="auto"/>
      </w:pPr>
      <w:r>
        <w:t>29</w:t>
      </w:r>
      <w:r w:rsidRPr="00CB5E06">
        <w:t xml:space="preserve"> §</w:t>
      </w:r>
      <w:r>
        <w:t xml:space="preserve">   </w:t>
      </w:r>
      <w:r w:rsidRPr="00CB5E06">
        <w:t xml:space="preserve"> KOKOUKSEN AVAUS</w:t>
      </w:r>
    </w:p>
    <w:p w14:paraId="7A89C5EA" w14:textId="77777777" w:rsidR="0079176C" w:rsidRPr="001F2F66" w:rsidRDefault="0079176C" w:rsidP="0079176C">
      <w:pPr>
        <w:spacing w:after="0" w:line="240" w:lineRule="auto"/>
        <w:rPr>
          <w:sz w:val="20"/>
          <w:szCs w:val="20"/>
        </w:rPr>
      </w:pPr>
    </w:p>
    <w:p w14:paraId="127A8F7B" w14:textId="77777777" w:rsidR="0079176C" w:rsidRPr="00CB5E06" w:rsidRDefault="0079176C" w:rsidP="0079176C">
      <w:pPr>
        <w:spacing w:after="0" w:line="240" w:lineRule="auto"/>
      </w:pPr>
      <w:r>
        <w:t>30</w:t>
      </w:r>
      <w:r w:rsidRPr="00CB5E06">
        <w:t xml:space="preserve"> §</w:t>
      </w:r>
      <w:r>
        <w:t xml:space="preserve">   </w:t>
      </w:r>
      <w:r w:rsidRPr="00CB5E06">
        <w:t xml:space="preserve"> KOKOKSEN LAILLISUUDEN JA PÄÄTÖSVALTAISUUDEN TOTEAMINEN</w:t>
      </w:r>
    </w:p>
    <w:p w14:paraId="02DF23B3" w14:textId="77777777" w:rsidR="0079176C" w:rsidRPr="001F2F66" w:rsidRDefault="0079176C" w:rsidP="0079176C">
      <w:pPr>
        <w:spacing w:after="0" w:line="240" w:lineRule="auto"/>
        <w:rPr>
          <w:sz w:val="20"/>
          <w:szCs w:val="20"/>
        </w:rPr>
      </w:pPr>
    </w:p>
    <w:p w14:paraId="45693E7A" w14:textId="77777777" w:rsidR="0079176C" w:rsidRPr="00CB5E06" w:rsidRDefault="0079176C" w:rsidP="0079176C">
      <w:pPr>
        <w:spacing w:after="0" w:line="240" w:lineRule="auto"/>
      </w:pPr>
      <w:r>
        <w:t>31</w:t>
      </w:r>
      <w:r w:rsidRPr="00CB5E06">
        <w:t xml:space="preserve"> §</w:t>
      </w:r>
      <w:r>
        <w:t xml:space="preserve">   </w:t>
      </w:r>
      <w:r w:rsidRPr="00CB5E06">
        <w:t xml:space="preserve"> PÖYTÄKIRJANTARKASTAJIEN VALINTA</w:t>
      </w:r>
    </w:p>
    <w:p w14:paraId="718EADDB" w14:textId="77777777" w:rsidR="0079176C" w:rsidRPr="001F2F66" w:rsidRDefault="0079176C" w:rsidP="0079176C">
      <w:pPr>
        <w:spacing w:after="0" w:line="240" w:lineRule="auto"/>
        <w:rPr>
          <w:sz w:val="20"/>
          <w:szCs w:val="20"/>
        </w:rPr>
      </w:pPr>
    </w:p>
    <w:p w14:paraId="09B08BBF" w14:textId="77777777" w:rsidR="0079176C" w:rsidRPr="00CB5E06" w:rsidRDefault="0079176C" w:rsidP="0079176C">
      <w:pPr>
        <w:spacing w:after="0" w:line="240" w:lineRule="auto"/>
      </w:pPr>
      <w:r>
        <w:t>32</w:t>
      </w:r>
      <w:r w:rsidRPr="00CB5E06">
        <w:t xml:space="preserve"> § </w:t>
      </w:r>
      <w:r>
        <w:t xml:space="preserve">   </w:t>
      </w:r>
      <w:r w:rsidRPr="00CB5E06">
        <w:t>TYÖJÄRJESTYKSEN HYVÄKSYMINEN</w:t>
      </w:r>
    </w:p>
    <w:p w14:paraId="54EDC220" w14:textId="77777777" w:rsidR="0079176C" w:rsidRPr="008E786A" w:rsidRDefault="0079176C" w:rsidP="0079176C">
      <w:pPr>
        <w:spacing w:after="0" w:line="240" w:lineRule="auto"/>
        <w:rPr>
          <w:sz w:val="16"/>
          <w:szCs w:val="16"/>
        </w:rPr>
      </w:pPr>
    </w:p>
    <w:p w14:paraId="403D381E" w14:textId="77777777" w:rsidR="0079176C" w:rsidRPr="00A11A2C" w:rsidRDefault="0079176C" w:rsidP="0079176C">
      <w:pPr>
        <w:spacing w:after="0" w:line="240" w:lineRule="auto"/>
        <w:ind w:left="2608" w:hanging="2608"/>
        <w:rPr>
          <w:b/>
          <w:bCs/>
        </w:rPr>
      </w:pPr>
      <w:r>
        <w:t xml:space="preserve">33 </w:t>
      </w:r>
      <w:r w:rsidRPr="00CB5E06">
        <w:t xml:space="preserve">§ </w:t>
      </w:r>
      <w:r>
        <w:t xml:space="preserve">   KOLEHTISUUNNITELMAN VAHVISTAMINEN </w:t>
      </w:r>
      <w:r>
        <w:rPr>
          <w:b/>
          <w:bCs/>
        </w:rPr>
        <w:t xml:space="preserve"> </w:t>
      </w:r>
    </w:p>
    <w:p w14:paraId="079E9F5C" w14:textId="77777777" w:rsidR="0079176C" w:rsidRPr="008E786A" w:rsidRDefault="0079176C" w:rsidP="0079176C">
      <w:pPr>
        <w:spacing w:after="0" w:line="240" w:lineRule="auto"/>
        <w:rPr>
          <w:rFonts w:asciiTheme="minorHAnsi" w:eastAsia="Times New Roman" w:hAnsiTheme="minorHAnsi" w:cstheme="minorHAnsi"/>
          <w:color w:val="272833"/>
          <w:sz w:val="16"/>
          <w:szCs w:val="16"/>
          <w:lang w:eastAsia="fi-FI"/>
        </w:rPr>
      </w:pPr>
    </w:p>
    <w:p w14:paraId="6B543255" w14:textId="77777777" w:rsidR="0079176C" w:rsidRDefault="0079176C" w:rsidP="0079176C">
      <w:pPr>
        <w:tabs>
          <w:tab w:val="left" w:pos="2970"/>
        </w:tabs>
        <w:spacing w:after="0" w:line="240" w:lineRule="auto"/>
      </w:pPr>
      <w:r>
        <w:t xml:space="preserve">34 </w:t>
      </w:r>
      <w:r w:rsidRPr="00CB5E06">
        <w:t xml:space="preserve">§ </w:t>
      </w:r>
      <w:r>
        <w:t xml:space="preserve">   VIRANHALTIJOIDEN VIRKAPAIKAT </w:t>
      </w:r>
    </w:p>
    <w:p w14:paraId="181BE3A3" w14:textId="77777777" w:rsidR="0079176C" w:rsidRDefault="0079176C" w:rsidP="0079176C">
      <w:pPr>
        <w:tabs>
          <w:tab w:val="left" w:pos="2970"/>
        </w:tabs>
        <w:spacing w:after="0" w:line="240" w:lineRule="auto"/>
      </w:pPr>
    </w:p>
    <w:p w14:paraId="00F8A854" w14:textId="53F771DC" w:rsidR="0079176C" w:rsidRDefault="0079176C" w:rsidP="0079176C">
      <w:pPr>
        <w:tabs>
          <w:tab w:val="left" w:pos="2970"/>
        </w:tabs>
        <w:spacing w:after="0" w:line="240" w:lineRule="auto"/>
        <w:rPr>
          <w:b/>
          <w:bCs/>
        </w:rPr>
      </w:pPr>
      <w:r>
        <w:t xml:space="preserve">35 §   </w:t>
      </w:r>
      <w:r w:rsidR="00904557">
        <w:t xml:space="preserve"> </w:t>
      </w:r>
      <w:r>
        <w:t>LOMAJÄRJESTYKSEN VAHVISTAMINEN VUODELLE 2025</w:t>
      </w:r>
    </w:p>
    <w:p w14:paraId="5E5E5643" w14:textId="77777777" w:rsidR="0079176C" w:rsidRPr="004650E9" w:rsidRDefault="0079176C" w:rsidP="0079176C">
      <w:pPr>
        <w:spacing w:after="0" w:line="240" w:lineRule="auto"/>
        <w:rPr>
          <w:b/>
          <w:bCs/>
          <w:sz w:val="16"/>
          <w:szCs w:val="16"/>
        </w:rPr>
      </w:pPr>
    </w:p>
    <w:p w14:paraId="64202793" w14:textId="56D7F8FC" w:rsidR="0079176C" w:rsidRDefault="0079176C" w:rsidP="0079176C">
      <w:pPr>
        <w:spacing w:after="0" w:line="240" w:lineRule="auto"/>
        <w:rPr>
          <w:rFonts w:asciiTheme="minorHAnsi" w:hAnsiTheme="minorHAnsi" w:cstheme="minorHAnsi"/>
        </w:rPr>
      </w:pPr>
      <w:r>
        <w:rPr>
          <w:rFonts w:asciiTheme="minorHAnsi" w:hAnsiTheme="minorHAnsi" w:cstheme="minorHAnsi"/>
        </w:rPr>
        <w:t>36</w:t>
      </w:r>
      <w:r w:rsidRPr="00CC45BC">
        <w:rPr>
          <w:rFonts w:asciiTheme="minorHAnsi" w:hAnsiTheme="minorHAnsi" w:cstheme="minorHAnsi"/>
        </w:rPr>
        <w:t xml:space="preserve"> § </w:t>
      </w:r>
      <w:bookmarkStart w:id="0" w:name="_Hlk187934153"/>
      <w:r>
        <w:rPr>
          <w:rFonts w:asciiTheme="minorHAnsi" w:hAnsiTheme="minorHAnsi" w:cstheme="minorHAnsi"/>
        </w:rPr>
        <w:t xml:space="preserve"> </w:t>
      </w:r>
      <w:r w:rsidR="00904557">
        <w:rPr>
          <w:rFonts w:asciiTheme="minorHAnsi" w:hAnsiTheme="minorHAnsi" w:cstheme="minorHAnsi"/>
        </w:rPr>
        <w:t xml:space="preserve"> </w:t>
      </w:r>
      <w:r>
        <w:rPr>
          <w:rFonts w:asciiTheme="minorHAnsi" w:hAnsiTheme="minorHAnsi" w:cstheme="minorHAnsi"/>
        </w:rPr>
        <w:t xml:space="preserve"> </w:t>
      </w:r>
      <w:bookmarkEnd w:id="0"/>
      <w:r>
        <w:rPr>
          <w:rFonts w:asciiTheme="minorHAnsi" w:hAnsiTheme="minorHAnsi" w:cstheme="minorHAnsi"/>
        </w:rPr>
        <w:t>KIRKON REMONTTIIN MYÖNNETYN SUUNNITTELUAVUSTUKSEN KÄYTTÄMINEN</w:t>
      </w:r>
    </w:p>
    <w:p w14:paraId="409B1289" w14:textId="77777777" w:rsidR="0079176C" w:rsidRPr="001F2F66" w:rsidRDefault="0079176C" w:rsidP="0079176C">
      <w:pPr>
        <w:spacing w:after="0" w:line="240" w:lineRule="auto"/>
        <w:rPr>
          <w:rFonts w:asciiTheme="minorHAnsi" w:hAnsiTheme="minorHAnsi" w:cstheme="minorHAnsi"/>
          <w:sz w:val="20"/>
          <w:szCs w:val="20"/>
        </w:rPr>
      </w:pPr>
    </w:p>
    <w:p w14:paraId="1822ED56" w14:textId="3677C340" w:rsidR="0079176C" w:rsidRPr="00CC45BC" w:rsidRDefault="0079176C" w:rsidP="0079176C">
      <w:pPr>
        <w:spacing w:after="0" w:line="240" w:lineRule="auto"/>
        <w:ind w:left="2608" w:hanging="2608"/>
        <w:rPr>
          <w:rFonts w:asciiTheme="minorHAnsi" w:hAnsiTheme="minorHAnsi" w:cstheme="minorHAnsi"/>
        </w:rPr>
      </w:pPr>
      <w:r>
        <w:rPr>
          <w:rFonts w:asciiTheme="minorHAnsi" w:hAnsiTheme="minorHAnsi" w:cstheme="minorHAnsi"/>
        </w:rPr>
        <w:t xml:space="preserve">37 </w:t>
      </w:r>
      <w:r w:rsidRPr="00CC45BC">
        <w:rPr>
          <w:rFonts w:asciiTheme="minorHAnsi" w:hAnsiTheme="minorHAnsi" w:cstheme="minorHAnsi"/>
        </w:rPr>
        <w:t>§</w:t>
      </w:r>
      <w:r>
        <w:rPr>
          <w:rFonts w:asciiTheme="minorHAnsi" w:hAnsiTheme="minorHAnsi" w:cstheme="minorHAnsi"/>
        </w:rPr>
        <w:t xml:space="preserve">  </w:t>
      </w:r>
      <w:r w:rsidR="00904557">
        <w:rPr>
          <w:rFonts w:asciiTheme="minorHAnsi" w:hAnsiTheme="minorHAnsi" w:cstheme="minorHAnsi"/>
        </w:rPr>
        <w:t xml:space="preserve"> </w:t>
      </w:r>
      <w:r>
        <w:rPr>
          <w:rFonts w:asciiTheme="minorHAnsi" w:hAnsiTheme="minorHAnsi" w:cstheme="minorHAnsi"/>
        </w:rPr>
        <w:t xml:space="preserve"> </w:t>
      </w:r>
      <w:r w:rsidRPr="00CC45BC">
        <w:rPr>
          <w:rFonts w:asciiTheme="minorHAnsi" w:hAnsiTheme="minorHAnsi" w:cstheme="minorHAnsi"/>
        </w:rPr>
        <w:t>TIEDOTUSASIAT</w:t>
      </w:r>
    </w:p>
    <w:p w14:paraId="0EF7AE5F" w14:textId="77777777" w:rsidR="0079176C" w:rsidRPr="001F2F66" w:rsidRDefault="0079176C" w:rsidP="0079176C">
      <w:pPr>
        <w:spacing w:after="0" w:line="240" w:lineRule="auto"/>
        <w:rPr>
          <w:rFonts w:asciiTheme="minorHAnsi" w:hAnsiTheme="minorHAnsi" w:cstheme="minorHAnsi"/>
          <w:sz w:val="20"/>
          <w:szCs w:val="20"/>
        </w:rPr>
      </w:pPr>
    </w:p>
    <w:p w14:paraId="4EE939D8" w14:textId="2B8A30B7" w:rsidR="0079176C" w:rsidRPr="00CC45BC" w:rsidRDefault="0079176C" w:rsidP="0079176C">
      <w:pPr>
        <w:spacing w:after="0" w:line="240" w:lineRule="auto"/>
        <w:rPr>
          <w:rFonts w:asciiTheme="minorHAnsi" w:hAnsiTheme="minorHAnsi" w:cstheme="minorHAnsi"/>
        </w:rPr>
      </w:pPr>
      <w:r>
        <w:rPr>
          <w:rFonts w:asciiTheme="minorHAnsi" w:hAnsiTheme="minorHAnsi" w:cstheme="minorHAnsi"/>
        </w:rPr>
        <w:t>38</w:t>
      </w:r>
      <w:r w:rsidRPr="00CC45BC">
        <w:rPr>
          <w:rFonts w:asciiTheme="minorHAnsi" w:hAnsiTheme="minorHAnsi" w:cstheme="minorHAnsi"/>
        </w:rPr>
        <w:t xml:space="preserve"> §</w:t>
      </w:r>
      <w:r>
        <w:rPr>
          <w:rFonts w:asciiTheme="minorHAnsi" w:hAnsiTheme="minorHAnsi" w:cstheme="minorHAnsi"/>
        </w:rPr>
        <w:t xml:space="preserve">  </w:t>
      </w:r>
      <w:r w:rsidR="00904557">
        <w:rPr>
          <w:rFonts w:asciiTheme="minorHAnsi" w:hAnsiTheme="minorHAnsi" w:cstheme="minorHAnsi"/>
        </w:rPr>
        <w:t xml:space="preserve"> </w:t>
      </w:r>
      <w:r>
        <w:rPr>
          <w:rFonts w:asciiTheme="minorHAnsi" w:hAnsiTheme="minorHAnsi" w:cstheme="minorHAnsi"/>
        </w:rPr>
        <w:t xml:space="preserve"> </w:t>
      </w:r>
      <w:r w:rsidRPr="00CC45BC">
        <w:rPr>
          <w:rFonts w:asciiTheme="minorHAnsi" w:hAnsiTheme="minorHAnsi" w:cstheme="minorHAnsi"/>
        </w:rPr>
        <w:t>MUUT ASIAT</w:t>
      </w:r>
    </w:p>
    <w:p w14:paraId="645CEA4F" w14:textId="77777777" w:rsidR="0079176C" w:rsidRPr="001F2F66" w:rsidRDefault="0079176C" w:rsidP="0079176C">
      <w:pPr>
        <w:spacing w:after="0" w:line="240" w:lineRule="auto"/>
        <w:rPr>
          <w:rFonts w:asciiTheme="minorHAnsi" w:hAnsiTheme="minorHAnsi" w:cstheme="minorHAnsi"/>
          <w:sz w:val="20"/>
          <w:szCs w:val="20"/>
        </w:rPr>
      </w:pPr>
    </w:p>
    <w:p w14:paraId="5B95C68B" w14:textId="6F7B9460" w:rsidR="0079176C" w:rsidRPr="00CC45BC" w:rsidRDefault="0079176C" w:rsidP="0079176C">
      <w:pPr>
        <w:spacing w:after="0" w:line="240" w:lineRule="auto"/>
        <w:rPr>
          <w:rFonts w:asciiTheme="minorHAnsi" w:hAnsiTheme="minorHAnsi" w:cstheme="minorHAnsi"/>
        </w:rPr>
      </w:pPr>
      <w:r>
        <w:rPr>
          <w:rFonts w:asciiTheme="minorHAnsi" w:hAnsiTheme="minorHAnsi" w:cstheme="minorHAnsi"/>
        </w:rPr>
        <w:t>39</w:t>
      </w:r>
      <w:r w:rsidRPr="00CC45BC">
        <w:rPr>
          <w:rFonts w:asciiTheme="minorHAnsi" w:hAnsiTheme="minorHAnsi" w:cstheme="minorHAnsi"/>
        </w:rPr>
        <w:t xml:space="preserve"> §</w:t>
      </w:r>
      <w:r>
        <w:rPr>
          <w:rFonts w:asciiTheme="minorHAnsi" w:hAnsiTheme="minorHAnsi" w:cstheme="minorHAnsi"/>
        </w:rPr>
        <w:t xml:space="preserve">   </w:t>
      </w:r>
      <w:r w:rsidR="00904557">
        <w:rPr>
          <w:rFonts w:asciiTheme="minorHAnsi" w:hAnsiTheme="minorHAnsi" w:cstheme="minorHAnsi"/>
        </w:rPr>
        <w:t xml:space="preserve"> </w:t>
      </w:r>
      <w:r w:rsidRPr="00CC45BC">
        <w:rPr>
          <w:rFonts w:asciiTheme="minorHAnsi" w:hAnsiTheme="minorHAnsi" w:cstheme="minorHAnsi"/>
        </w:rPr>
        <w:t>OIKAISUVAATIMUS JA VALITUSOSOITUS</w:t>
      </w:r>
    </w:p>
    <w:p w14:paraId="1BEEA747" w14:textId="77777777" w:rsidR="0079176C" w:rsidRPr="001F2F66" w:rsidRDefault="0079176C" w:rsidP="0079176C">
      <w:pPr>
        <w:spacing w:after="0" w:line="240" w:lineRule="auto"/>
        <w:rPr>
          <w:rFonts w:asciiTheme="minorHAnsi" w:hAnsiTheme="minorHAnsi" w:cstheme="minorHAnsi"/>
          <w:sz w:val="20"/>
          <w:szCs w:val="20"/>
        </w:rPr>
      </w:pPr>
    </w:p>
    <w:p w14:paraId="2D940E09" w14:textId="72F8140B" w:rsidR="0079176C" w:rsidRPr="00CC45BC" w:rsidRDefault="0079176C" w:rsidP="0079176C">
      <w:pPr>
        <w:spacing w:line="240" w:lineRule="auto"/>
        <w:rPr>
          <w:rFonts w:asciiTheme="minorHAnsi" w:hAnsiTheme="minorHAnsi" w:cstheme="minorHAnsi"/>
        </w:rPr>
      </w:pPr>
      <w:r>
        <w:rPr>
          <w:rFonts w:asciiTheme="minorHAnsi" w:hAnsiTheme="minorHAnsi" w:cstheme="minorHAnsi"/>
        </w:rPr>
        <w:t>40</w:t>
      </w:r>
      <w:r w:rsidRPr="00CC45BC">
        <w:rPr>
          <w:rFonts w:asciiTheme="minorHAnsi" w:hAnsiTheme="minorHAnsi" w:cstheme="minorHAnsi"/>
        </w:rPr>
        <w:t xml:space="preserve"> §</w:t>
      </w:r>
      <w:r>
        <w:rPr>
          <w:rFonts w:asciiTheme="minorHAnsi" w:hAnsiTheme="minorHAnsi" w:cstheme="minorHAnsi"/>
        </w:rPr>
        <w:t xml:space="preserve">  </w:t>
      </w:r>
      <w:r w:rsidR="00904557">
        <w:rPr>
          <w:rFonts w:asciiTheme="minorHAnsi" w:hAnsiTheme="minorHAnsi" w:cstheme="minorHAnsi"/>
        </w:rPr>
        <w:t xml:space="preserve"> </w:t>
      </w:r>
      <w:r>
        <w:rPr>
          <w:rFonts w:asciiTheme="minorHAnsi" w:hAnsiTheme="minorHAnsi" w:cstheme="minorHAnsi"/>
        </w:rPr>
        <w:t xml:space="preserve"> </w:t>
      </w:r>
      <w:r w:rsidRPr="00CC45BC">
        <w:rPr>
          <w:rFonts w:asciiTheme="minorHAnsi" w:hAnsiTheme="minorHAnsi" w:cstheme="minorHAnsi"/>
        </w:rPr>
        <w:t>KOKOUKSEN PÄÄTTÄMINEN</w:t>
      </w:r>
    </w:p>
    <w:p w14:paraId="23EB2E70" w14:textId="77777777" w:rsidR="0079176C" w:rsidRDefault="0079176C" w:rsidP="0079176C">
      <w:pPr>
        <w:spacing w:line="192" w:lineRule="auto"/>
      </w:pPr>
    </w:p>
    <w:p w14:paraId="240291F1" w14:textId="156D7DE1" w:rsidR="0079176C" w:rsidRPr="004E2274" w:rsidRDefault="0079176C" w:rsidP="0079176C">
      <w:pPr>
        <w:spacing w:line="192" w:lineRule="auto"/>
      </w:pPr>
    </w:p>
    <w:p w14:paraId="106136E3" w14:textId="77777777" w:rsidR="0079176C" w:rsidRDefault="0079176C" w:rsidP="0079176C">
      <w:r>
        <w:t>Kokouskutsu on lähetetty sähköpostilla kokouksen osallistujille 2.6.2025</w:t>
      </w:r>
    </w:p>
    <w:p w14:paraId="7C835EC7" w14:textId="77777777" w:rsidR="0079176C" w:rsidRDefault="0079176C" w:rsidP="0079176C">
      <w:pPr>
        <w:spacing w:after="0" w:line="240" w:lineRule="auto"/>
      </w:pPr>
      <w:r>
        <w:t>Pöytäkirja on nähtävänä kirkkoherranvirastolla 5.6.2025-4.7.2025 os. Kirkonkyläntie 220, 23210 Vehmaan ja seurakunnan kotisivuilla.</w:t>
      </w:r>
    </w:p>
    <w:p w14:paraId="7F2EBAA4" w14:textId="77777777" w:rsidR="004F0EC4" w:rsidRPr="004E2274" w:rsidRDefault="004F0EC4" w:rsidP="004F0EC4">
      <w:pPr>
        <w:spacing w:line="192" w:lineRule="auto"/>
      </w:pPr>
    </w:p>
    <w:p w14:paraId="5F996AF7" w14:textId="77777777" w:rsidR="004F0EC4" w:rsidRDefault="004F0EC4" w:rsidP="004F0EC4">
      <w:pPr>
        <w:spacing w:after="0" w:line="240" w:lineRule="auto"/>
      </w:pPr>
    </w:p>
    <w:p w14:paraId="44F92C79" w14:textId="77777777" w:rsidR="00DB4C88" w:rsidRDefault="00DB4C88" w:rsidP="004F0EC4">
      <w:pPr>
        <w:spacing w:after="0"/>
      </w:pPr>
    </w:p>
    <w:p w14:paraId="35D7E600" w14:textId="77777777" w:rsidR="00334E22" w:rsidRDefault="00334E22" w:rsidP="003A2AE4">
      <w:pPr>
        <w:spacing w:after="0"/>
      </w:pPr>
    </w:p>
    <w:p w14:paraId="531C2E61" w14:textId="77777777" w:rsidR="00B34673" w:rsidRDefault="00B34673" w:rsidP="00B34673">
      <w:pPr>
        <w:spacing w:after="0"/>
      </w:pPr>
    </w:p>
    <w:p w14:paraId="5771E7D8" w14:textId="77777777" w:rsidR="00187A3B" w:rsidRDefault="00187A3B" w:rsidP="00B34673">
      <w:pPr>
        <w:spacing w:after="0"/>
      </w:pPr>
    </w:p>
    <w:p w14:paraId="4B92AB11" w14:textId="77777777" w:rsidR="00187A3B" w:rsidRDefault="00187A3B" w:rsidP="00B34673">
      <w:pPr>
        <w:spacing w:after="0"/>
      </w:pPr>
    </w:p>
    <w:p w14:paraId="1BE5D91B" w14:textId="77777777" w:rsidR="009B0EF1" w:rsidRDefault="009B0EF1" w:rsidP="00685752">
      <w:pPr>
        <w:spacing w:after="0"/>
      </w:pPr>
    </w:p>
    <w:p w14:paraId="205BFA36" w14:textId="77777777" w:rsidR="00B66C02" w:rsidRDefault="00B66C02" w:rsidP="00685752">
      <w:pPr>
        <w:spacing w:after="0"/>
      </w:pPr>
    </w:p>
    <w:p w14:paraId="6183059C" w14:textId="77777777" w:rsidR="00B66C02" w:rsidRDefault="00B66C02" w:rsidP="00685752">
      <w:pPr>
        <w:spacing w:after="0"/>
      </w:pPr>
    </w:p>
    <w:p w14:paraId="1F3E2808" w14:textId="0EAF150C" w:rsidR="00DA25EB" w:rsidRDefault="00DA25EB" w:rsidP="00D3114D">
      <w:pPr>
        <w:spacing w:after="0"/>
      </w:pPr>
    </w:p>
    <w:p w14:paraId="077393E8" w14:textId="77777777" w:rsidR="0079176C" w:rsidRDefault="0079176C" w:rsidP="00D3114D">
      <w:pPr>
        <w:spacing w:after="0"/>
      </w:pPr>
    </w:p>
    <w:p w14:paraId="5EE7C636" w14:textId="77777777" w:rsidR="0079176C" w:rsidRDefault="0079176C" w:rsidP="00D3114D">
      <w:pPr>
        <w:spacing w:after="0"/>
      </w:pPr>
    </w:p>
    <w:p w14:paraId="6A630942" w14:textId="77777777" w:rsidR="0079176C" w:rsidRDefault="0079176C" w:rsidP="00D3114D">
      <w:pPr>
        <w:spacing w:after="0"/>
      </w:pPr>
    </w:p>
    <w:p w14:paraId="3173401D" w14:textId="77777777" w:rsidR="0079176C" w:rsidRPr="00D3114D" w:rsidRDefault="0079176C" w:rsidP="00D3114D">
      <w:pPr>
        <w:spacing w:after="0"/>
      </w:pPr>
    </w:p>
    <w:p w14:paraId="588A7541" w14:textId="77777777" w:rsidR="001A7293" w:rsidRDefault="001A7293" w:rsidP="006F000C">
      <w:pPr>
        <w:spacing w:after="0" w:line="240" w:lineRule="auto"/>
        <w:rPr>
          <w:b/>
          <w:bCs/>
        </w:rPr>
      </w:pPr>
    </w:p>
    <w:p w14:paraId="3E8B5A37" w14:textId="38FC563D" w:rsidR="006F000C" w:rsidRDefault="0079176C" w:rsidP="006F000C">
      <w:pPr>
        <w:spacing w:after="0" w:line="240" w:lineRule="auto"/>
        <w:rPr>
          <w:b/>
          <w:bCs/>
        </w:rPr>
      </w:pPr>
      <w:r>
        <w:rPr>
          <w:b/>
          <w:bCs/>
        </w:rPr>
        <w:t>29</w:t>
      </w:r>
      <w:r w:rsidR="008B5DCC">
        <w:rPr>
          <w:b/>
          <w:bCs/>
        </w:rPr>
        <w:t xml:space="preserve"> §</w:t>
      </w:r>
    </w:p>
    <w:p w14:paraId="0310C1CE" w14:textId="77777777" w:rsidR="000641E3" w:rsidRDefault="008B5DCC" w:rsidP="006F000C">
      <w:pPr>
        <w:spacing w:after="0" w:line="240" w:lineRule="auto"/>
        <w:rPr>
          <w:b/>
          <w:bCs/>
        </w:rPr>
      </w:pPr>
      <w:r>
        <w:rPr>
          <w:b/>
          <w:bCs/>
        </w:rPr>
        <w:t>KOKOUKSEN AVAUS</w:t>
      </w:r>
    </w:p>
    <w:p w14:paraId="34E7BCCD" w14:textId="77777777" w:rsidR="006F000C" w:rsidRDefault="006F000C" w:rsidP="006F000C">
      <w:pPr>
        <w:spacing w:after="0" w:line="240" w:lineRule="auto"/>
        <w:rPr>
          <w:b/>
          <w:bCs/>
        </w:rPr>
      </w:pPr>
    </w:p>
    <w:p w14:paraId="3942CA75" w14:textId="77777777" w:rsidR="00D017B4" w:rsidRDefault="00ED5F28" w:rsidP="0096447B">
      <w:pPr>
        <w:spacing w:line="240" w:lineRule="auto"/>
      </w:pPr>
      <w:r>
        <w:rPr>
          <w:b/>
          <w:bCs/>
        </w:rPr>
        <w:t>ESITYS:</w:t>
      </w:r>
      <w:r w:rsidR="0061485A">
        <w:rPr>
          <w:b/>
          <w:bCs/>
        </w:rPr>
        <w:tab/>
      </w:r>
      <w:r w:rsidR="0061485A">
        <w:rPr>
          <w:b/>
          <w:bCs/>
        </w:rPr>
        <w:tab/>
      </w:r>
      <w:r>
        <w:t>Puheenjohtaja avaa kokouksen</w:t>
      </w:r>
      <w:r w:rsidR="00836167">
        <w:t xml:space="preserve"> ja</w:t>
      </w:r>
      <w:r w:rsidR="00497309">
        <w:t xml:space="preserve"> todetaan läsnäolijat.</w:t>
      </w:r>
      <w:r w:rsidR="003C4D19">
        <w:tab/>
      </w:r>
    </w:p>
    <w:p w14:paraId="525DCE02" w14:textId="7E16E546" w:rsidR="000C3700" w:rsidRDefault="000C3700" w:rsidP="000C3700">
      <w:pPr>
        <w:spacing w:after="0" w:line="240" w:lineRule="auto"/>
        <w:rPr>
          <w:b/>
          <w:bCs/>
        </w:rPr>
      </w:pPr>
      <w:r>
        <w:rPr>
          <w:b/>
          <w:bCs/>
        </w:rPr>
        <w:t>KN PÄÄTÖS:</w:t>
      </w:r>
      <w:r w:rsidR="00F918BF">
        <w:rPr>
          <w:b/>
          <w:bCs/>
        </w:rPr>
        <w:tab/>
      </w:r>
      <w:r w:rsidR="00F918BF">
        <w:rPr>
          <w:b/>
          <w:bCs/>
        </w:rPr>
        <w:tab/>
      </w:r>
      <w:r w:rsidR="00F918BF" w:rsidRPr="00F918BF">
        <w:t>Puheenjohtaja avasi kokouksen.</w:t>
      </w:r>
    </w:p>
    <w:p w14:paraId="73B504F4" w14:textId="77777777" w:rsidR="00976247" w:rsidRDefault="00976247" w:rsidP="0096447B">
      <w:pPr>
        <w:spacing w:line="240" w:lineRule="auto"/>
      </w:pPr>
    </w:p>
    <w:p w14:paraId="028C09DE" w14:textId="77777777" w:rsidR="008E057A" w:rsidRPr="00295EDC" w:rsidRDefault="008E057A" w:rsidP="0096447B">
      <w:pPr>
        <w:spacing w:line="240" w:lineRule="auto"/>
      </w:pPr>
    </w:p>
    <w:p w14:paraId="51633BA0" w14:textId="7C846FD4" w:rsidR="008B5DCC" w:rsidRDefault="0079176C" w:rsidP="00976247">
      <w:pPr>
        <w:spacing w:after="0" w:line="240" w:lineRule="auto"/>
        <w:rPr>
          <w:b/>
          <w:bCs/>
        </w:rPr>
      </w:pPr>
      <w:r>
        <w:rPr>
          <w:b/>
          <w:bCs/>
        </w:rPr>
        <w:t>30</w:t>
      </w:r>
      <w:r w:rsidR="008B5DCC">
        <w:rPr>
          <w:b/>
          <w:bCs/>
        </w:rPr>
        <w:t xml:space="preserve"> §</w:t>
      </w:r>
    </w:p>
    <w:p w14:paraId="66F348E2" w14:textId="77777777" w:rsidR="008B5DCC" w:rsidRDefault="008B5DCC" w:rsidP="00976247">
      <w:pPr>
        <w:spacing w:after="0" w:line="240" w:lineRule="auto"/>
        <w:rPr>
          <w:b/>
          <w:bCs/>
        </w:rPr>
      </w:pPr>
      <w:r>
        <w:rPr>
          <w:b/>
          <w:bCs/>
        </w:rPr>
        <w:t>KOKOUKSEN LAILLISUUDEN JA PÄÄTÖSVALTAISUUDEN TOTEAMINEN</w:t>
      </w:r>
    </w:p>
    <w:p w14:paraId="1E3FFC31" w14:textId="77777777" w:rsidR="003507B8" w:rsidRDefault="003507B8" w:rsidP="00976247">
      <w:pPr>
        <w:spacing w:after="0" w:line="240" w:lineRule="auto"/>
        <w:rPr>
          <w:b/>
          <w:bCs/>
        </w:rPr>
      </w:pPr>
    </w:p>
    <w:p w14:paraId="17BAA178" w14:textId="0F34DA8B" w:rsidR="008B5DCC" w:rsidRDefault="008B5DCC" w:rsidP="008B5DCC">
      <w:pPr>
        <w:spacing w:line="240" w:lineRule="auto"/>
      </w:pPr>
      <w:r>
        <w:rPr>
          <w:b/>
          <w:bCs/>
        </w:rPr>
        <w:tab/>
      </w:r>
      <w:r>
        <w:rPr>
          <w:b/>
          <w:bCs/>
        </w:rPr>
        <w:tab/>
      </w:r>
      <w:r w:rsidR="006D5DF9">
        <w:t xml:space="preserve">Kirkkoneuvoston ohjesäännön mukaan kirkkoneuvoston kutsuu koolle                                      </w:t>
      </w:r>
      <w:r w:rsidR="006D5DF9">
        <w:tab/>
      </w:r>
      <w:r w:rsidR="006D5DF9">
        <w:tab/>
        <w:t xml:space="preserve">puheenjohtaja </w:t>
      </w:r>
      <w:r w:rsidR="00E326DD">
        <w:t xml:space="preserve">kirkkoneuvoston päättämällä tavalla tai hänen estyneenä                                  </w:t>
      </w:r>
      <w:r w:rsidR="00E326DD">
        <w:tab/>
      </w:r>
      <w:r w:rsidR="00E326DD">
        <w:tab/>
        <w:t xml:space="preserve">ollessaan varapuheenjohtaja, joka määrää kokoontumisen ajan ja </w:t>
      </w:r>
      <w:proofErr w:type="gramStart"/>
      <w:r w:rsidR="00E326DD">
        <w:t>paikan</w:t>
      </w:r>
      <w:r w:rsidR="0061485A">
        <w:t>,</w:t>
      </w:r>
      <w:r w:rsidR="00E326DD">
        <w:t xml:space="preserve">   </w:t>
      </w:r>
      <w:proofErr w:type="gramEnd"/>
      <w:r w:rsidR="00E326DD">
        <w:t xml:space="preserve">          </w:t>
      </w:r>
      <w:r w:rsidR="00E326DD">
        <w:tab/>
      </w:r>
      <w:r w:rsidR="00E326DD">
        <w:tab/>
        <w:t xml:space="preserve">jollei kirkkoneuvosto toisin päätä. Kirkkoneuvosto voi myös etukäteen </w:t>
      </w:r>
      <w:proofErr w:type="spellStart"/>
      <w:r w:rsidR="00E326DD">
        <w:t>vah</w:t>
      </w:r>
      <w:proofErr w:type="spellEnd"/>
      <w:r w:rsidR="00E326DD">
        <w:t xml:space="preserve">-                              </w:t>
      </w:r>
      <w:r w:rsidR="00E326DD">
        <w:tab/>
      </w:r>
      <w:r w:rsidR="00E326DD">
        <w:tab/>
      </w:r>
      <w:proofErr w:type="spellStart"/>
      <w:r w:rsidR="00E326DD">
        <w:t>vistaa</w:t>
      </w:r>
      <w:proofErr w:type="spellEnd"/>
      <w:r w:rsidR="00E326DD">
        <w:t xml:space="preserve"> kokousaikansa suunnitelman. Kirkkoneuvosto on lisäksi kutsuttava                                 </w:t>
      </w:r>
      <w:r w:rsidR="00E326DD">
        <w:tab/>
      </w:r>
      <w:r w:rsidR="00E326DD">
        <w:tab/>
        <w:t xml:space="preserve">koolle, kun vähintään neljäsosa jäsenistä sitä kirjallisesti pyytää ilmoittamansa                        </w:t>
      </w:r>
      <w:r w:rsidR="00E326DD">
        <w:tab/>
      </w:r>
      <w:r w:rsidR="00E326DD">
        <w:tab/>
        <w:t>asian käsittelyä varten (</w:t>
      </w:r>
      <w:proofErr w:type="spellStart"/>
      <w:r w:rsidR="00E326DD">
        <w:t>Kn:n</w:t>
      </w:r>
      <w:proofErr w:type="spellEnd"/>
      <w:r w:rsidR="00E326DD">
        <w:t xml:space="preserve"> ohjesääntö 4§).</w:t>
      </w:r>
    </w:p>
    <w:p w14:paraId="6DD13EE0" w14:textId="77777777" w:rsidR="00E326DD" w:rsidRDefault="00E326DD" w:rsidP="008B5DCC">
      <w:pPr>
        <w:spacing w:line="240" w:lineRule="auto"/>
      </w:pPr>
      <w:r>
        <w:tab/>
      </w:r>
      <w:r>
        <w:tab/>
        <w:t xml:space="preserve">Kutsu toimitetaan jäsenille viimeistään kolme päivää ennen kokousta, jollei                             </w:t>
      </w:r>
      <w:r>
        <w:tab/>
      </w:r>
      <w:r>
        <w:tab/>
        <w:t xml:space="preserve">kirkkoneuvosto toisin päätä. Kutsuun on liitettävä luettelo käsiteltävistä                                   </w:t>
      </w:r>
      <w:r>
        <w:tab/>
      </w:r>
      <w:r>
        <w:tab/>
        <w:t>asioista (</w:t>
      </w:r>
      <w:proofErr w:type="spellStart"/>
      <w:r>
        <w:t>Kn:n</w:t>
      </w:r>
      <w:proofErr w:type="spellEnd"/>
      <w:r>
        <w:t xml:space="preserve"> ohjesääntö 5§).</w:t>
      </w:r>
      <w:r w:rsidR="006424F3">
        <w:t xml:space="preserve"> Kirkkojärjestyksen </w:t>
      </w:r>
      <w:r w:rsidR="00FE45EB">
        <w:t>(</w:t>
      </w:r>
      <w:r w:rsidR="00CE3A92">
        <w:t>3</w:t>
      </w:r>
      <w:r w:rsidR="006424F3">
        <w:t>:</w:t>
      </w:r>
      <w:r w:rsidR="002E1ABD">
        <w:t>3</w:t>
      </w:r>
      <w:r w:rsidR="00FE45EB">
        <w:t>4)</w:t>
      </w:r>
      <w:r w:rsidR="006424F3">
        <w:t xml:space="preserve"> perusteella                           </w:t>
      </w:r>
      <w:r w:rsidR="006424F3">
        <w:tab/>
      </w:r>
      <w:r w:rsidR="006424F3">
        <w:tab/>
        <w:t xml:space="preserve">kokouksesta on samalla ilmoitettava myös kirkkovaltuuston puheenjohtajalle                         </w:t>
      </w:r>
      <w:r w:rsidR="006424F3">
        <w:tab/>
      </w:r>
      <w:r w:rsidR="006424F3">
        <w:tab/>
        <w:t xml:space="preserve">ja varapuheenjohtajalle. </w:t>
      </w:r>
    </w:p>
    <w:p w14:paraId="0F65FFC1" w14:textId="77777777" w:rsidR="006424F3" w:rsidRDefault="006424F3" w:rsidP="008B5DCC">
      <w:pPr>
        <w:spacing w:line="240" w:lineRule="auto"/>
      </w:pPr>
      <w:r>
        <w:tab/>
      </w:r>
      <w:r>
        <w:tab/>
        <w:t xml:space="preserve">Kirkkolain </w:t>
      </w:r>
      <w:r w:rsidR="00FE45EB">
        <w:t>(</w:t>
      </w:r>
      <w:r w:rsidR="003147C6">
        <w:t>10</w:t>
      </w:r>
      <w:r>
        <w:t>:</w:t>
      </w:r>
      <w:r w:rsidR="00FE45EB">
        <w:t>15)</w:t>
      </w:r>
      <w:r>
        <w:t xml:space="preserve"> mukaan kirkkoneuvosto on päätösvaltainen, kun                            </w:t>
      </w:r>
      <w:r>
        <w:tab/>
      </w:r>
      <w:r>
        <w:tab/>
        <w:t>saapuvilla on enemmän kuin puolet jäsenistä.</w:t>
      </w:r>
    </w:p>
    <w:p w14:paraId="571143A3" w14:textId="4887EC1C" w:rsidR="003C4D19" w:rsidRDefault="006424F3" w:rsidP="00F301FF">
      <w:pPr>
        <w:spacing w:after="0" w:line="240" w:lineRule="auto"/>
      </w:pPr>
      <w:r>
        <w:tab/>
      </w:r>
      <w:r>
        <w:tab/>
        <w:t xml:space="preserve">Kokouskutsu </w:t>
      </w:r>
      <w:r w:rsidR="00FE73CB">
        <w:t xml:space="preserve">ja esityslista </w:t>
      </w:r>
      <w:r>
        <w:t>on lähetetty</w:t>
      </w:r>
      <w:r w:rsidR="00E14883">
        <w:t xml:space="preserve"> </w:t>
      </w:r>
      <w:r w:rsidR="00FA6DE5">
        <w:t>s</w:t>
      </w:r>
      <w:r w:rsidR="002707E0">
        <w:t>ähkö</w:t>
      </w:r>
      <w:r w:rsidR="00FA6DE5">
        <w:t xml:space="preserve">postilla </w:t>
      </w:r>
      <w:r w:rsidR="000A60F7">
        <w:t>2.6</w:t>
      </w:r>
      <w:r w:rsidR="00AB70DF">
        <w:t>.2025</w:t>
      </w:r>
    </w:p>
    <w:p w14:paraId="4C5CAAB7" w14:textId="77777777" w:rsidR="00BA66EA" w:rsidRDefault="00BA66EA" w:rsidP="00BA66EA">
      <w:pPr>
        <w:spacing w:after="0" w:line="240" w:lineRule="auto"/>
      </w:pPr>
    </w:p>
    <w:p w14:paraId="1A0E1AE8" w14:textId="77777777" w:rsidR="00677472" w:rsidRDefault="003C4D19" w:rsidP="008B5DCC">
      <w:pPr>
        <w:spacing w:line="240" w:lineRule="auto"/>
      </w:pPr>
      <w:r w:rsidRPr="003C4D19">
        <w:rPr>
          <w:b/>
          <w:bCs/>
        </w:rPr>
        <w:t>ESITYS</w:t>
      </w:r>
      <w:r w:rsidR="006424F3" w:rsidRPr="003C4D19">
        <w:rPr>
          <w:b/>
          <w:bCs/>
        </w:rPr>
        <w:t>:</w:t>
      </w:r>
      <w:r w:rsidR="006424F3" w:rsidRPr="003C4D19">
        <w:rPr>
          <w:b/>
          <w:bCs/>
        </w:rPr>
        <w:tab/>
      </w:r>
      <w:r w:rsidR="006424F3">
        <w:rPr>
          <w:b/>
          <w:bCs/>
        </w:rPr>
        <w:tab/>
      </w:r>
      <w:r w:rsidR="006424F3">
        <w:t xml:space="preserve">Kirkkoneuvoston kokous todetaan laillisesti koolle kutsutuksi ja päätös-       </w:t>
      </w:r>
      <w:r w:rsidR="006424F3">
        <w:tab/>
      </w:r>
      <w:r w:rsidR="006424F3">
        <w:tab/>
        <w:t xml:space="preserve">valtaiseksi. </w:t>
      </w:r>
    </w:p>
    <w:p w14:paraId="2A2AE364" w14:textId="6AB9F4B2" w:rsidR="006F000C" w:rsidRPr="00E94DB5" w:rsidRDefault="00187266" w:rsidP="007D6FD7">
      <w:pPr>
        <w:spacing w:line="240" w:lineRule="auto"/>
        <w:ind w:left="2604" w:hanging="2604"/>
      </w:pPr>
      <w:r>
        <w:rPr>
          <w:b/>
          <w:bCs/>
        </w:rPr>
        <w:t xml:space="preserve">KN </w:t>
      </w:r>
      <w:r w:rsidR="00677472">
        <w:rPr>
          <w:b/>
          <w:bCs/>
        </w:rPr>
        <w:t>PÄÄTÖS:</w:t>
      </w:r>
      <w:r w:rsidR="00E94DB5">
        <w:rPr>
          <w:b/>
          <w:bCs/>
        </w:rPr>
        <w:tab/>
      </w:r>
      <w:r w:rsidR="00F918BF" w:rsidRPr="00B04FA5">
        <w:t>Kirkkoneuvoston kokous todettiin lai</w:t>
      </w:r>
      <w:r w:rsidR="00B04FA5" w:rsidRPr="00B04FA5">
        <w:t>lliseksi ja päätösvaltaiseksi.</w:t>
      </w:r>
    </w:p>
    <w:p w14:paraId="3477277D" w14:textId="722B6C8E" w:rsidR="00677472" w:rsidRDefault="00A56E90" w:rsidP="00B769F9">
      <w:pPr>
        <w:spacing w:line="240" w:lineRule="auto"/>
        <w:rPr>
          <w:b/>
          <w:bCs/>
        </w:rPr>
      </w:pPr>
      <w:r>
        <w:rPr>
          <w:b/>
          <w:bCs/>
        </w:rPr>
        <w:tab/>
      </w:r>
      <w:r>
        <w:rPr>
          <w:b/>
          <w:bCs/>
        </w:rPr>
        <w:tab/>
      </w:r>
    </w:p>
    <w:p w14:paraId="5A32BB27" w14:textId="16C39F34" w:rsidR="00976247" w:rsidRDefault="00806CA6" w:rsidP="00976247">
      <w:pPr>
        <w:spacing w:after="0" w:line="240" w:lineRule="auto"/>
        <w:rPr>
          <w:b/>
          <w:bCs/>
        </w:rPr>
      </w:pPr>
      <w:r>
        <w:rPr>
          <w:b/>
          <w:bCs/>
        </w:rPr>
        <w:t>31</w:t>
      </w:r>
      <w:r w:rsidR="00C5634E">
        <w:rPr>
          <w:b/>
          <w:bCs/>
        </w:rPr>
        <w:t xml:space="preserve"> </w:t>
      </w:r>
      <w:r w:rsidR="00677472">
        <w:rPr>
          <w:b/>
          <w:bCs/>
        </w:rPr>
        <w:t>§</w:t>
      </w:r>
    </w:p>
    <w:p w14:paraId="6742B1B7" w14:textId="77777777" w:rsidR="00677472" w:rsidRDefault="00677472" w:rsidP="00976247">
      <w:pPr>
        <w:spacing w:after="0" w:line="240" w:lineRule="auto"/>
        <w:rPr>
          <w:b/>
          <w:bCs/>
        </w:rPr>
      </w:pPr>
      <w:r>
        <w:rPr>
          <w:b/>
          <w:bCs/>
        </w:rPr>
        <w:t>PÖYTÄKIRJANTARKASTAJIEN VALINTA</w:t>
      </w:r>
    </w:p>
    <w:p w14:paraId="04A89E90" w14:textId="77777777" w:rsidR="0033570F" w:rsidRDefault="0033570F" w:rsidP="00976247">
      <w:pPr>
        <w:spacing w:after="0" w:line="240" w:lineRule="auto"/>
        <w:rPr>
          <w:b/>
          <w:bCs/>
        </w:rPr>
      </w:pPr>
    </w:p>
    <w:p w14:paraId="53D7AF10" w14:textId="77777777" w:rsidR="00677472" w:rsidRDefault="00677472" w:rsidP="008B5DCC">
      <w:pPr>
        <w:spacing w:line="240" w:lineRule="auto"/>
      </w:pPr>
      <w:r>
        <w:rPr>
          <w:b/>
          <w:bCs/>
        </w:rPr>
        <w:tab/>
      </w:r>
      <w:r>
        <w:rPr>
          <w:b/>
          <w:bCs/>
        </w:rPr>
        <w:tab/>
      </w:r>
      <w:r>
        <w:t>Pöytäkirjan tarkastaa kaksi kokouksen valitsemaa pöytäkirjantarkastajaa</w:t>
      </w:r>
      <w:r w:rsidR="003C4D19">
        <w:t>,</w:t>
      </w:r>
      <w:r>
        <w:t xml:space="preserve"> tai                           </w:t>
      </w:r>
      <w:r>
        <w:tab/>
      </w:r>
      <w:r>
        <w:tab/>
        <w:t xml:space="preserve">jos kokous niin päättää, kirkkoneuvosto kokouksessaan. </w:t>
      </w:r>
    </w:p>
    <w:p w14:paraId="2EAF1FDD" w14:textId="77777777" w:rsidR="004C1D66" w:rsidRDefault="004C1D66" w:rsidP="008B5DCC">
      <w:pPr>
        <w:spacing w:line="240" w:lineRule="auto"/>
      </w:pPr>
    </w:p>
    <w:p w14:paraId="1463CDDC" w14:textId="1E78E00B" w:rsidR="00FC1EC9" w:rsidRDefault="00677472" w:rsidP="004747EE">
      <w:pPr>
        <w:spacing w:line="240" w:lineRule="auto"/>
        <w:ind w:left="2608" w:hanging="2608"/>
      </w:pPr>
      <w:r>
        <w:rPr>
          <w:b/>
          <w:bCs/>
        </w:rPr>
        <w:t>ESITYS:</w:t>
      </w:r>
      <w:r>
        <w:rPr>
          <w:b/>
          <w:bCs/>
        </w:rPr>
        <w:tab/>
      </w:r>
      <w:r>
        <w:t xml:space="preserve">Valitaan </w:t>
      </w:r>
      <w:r w:rsidR="00B71A96">
        <w:t xml:space="preserve">pöytäkirjantarkastajiksi </w:t>
      </w:r>
      <w:r w:rsidR="0060666F">
        <w:t>Antti Saarinen ja Rita Santanen.</w:t>
      </w:r>
      <w:r w:rsidR="00CF4A56">
        <w:t xml:space="preserve"> </w:t>
      </w:r>
    </w:p>
    <w:p w14:paraId="53DD2A9E" w14:textId="77777777" w:rsidR="00C61495" w:rsidRDefault="00C61495" w:rsidP="004747EE">
      <w:pPr>
        <w:spacing w:line="240" w:lineRule="auto"/>
        <w:ind w:left="2608" w:hanging="2608"/>
      </w:pPr>
    </w:p>
    <w:p w14:paraId="17BEA26D" w14:textId="51FFD53D" w:rsidR="0042132B" w:rsidRPr="00B04FA5" w:rsidRDefault="00187266" w:rsidP="00295EDC">
      <w:pPr>
        <w:spacing w:after="0" w:line="240" w:lineRule="auto"/>
      </w:pPr>
      <w:r>
        <w:rPr>
          <w:b/>
          <w:bCs/>
        </w:rPr>
        <w:t xml:space="preserve">KN </w:t>
      </w:r>
      <w:r w:rsidR="00677472">
        <w:rPr>
          <w:b/>
          <w:bCs/>
        </w:rPr>
        <w:t>PÄÄTÖS:</w:t>
      </w:r>
      <w:r w:rsidR="00176112">
        <w:rPr>
          <w:b/>
          <w:bCs/>
        </w:rPr>
        <w:tab/>
      </w:r>
      <w:r w:rsidR="00A56E90">
        <w:rPr>
          <w:b/>
          <w:bCs/>
        </w:rPr>
        <w:tab/>
      </w:r>
      <w:r w:rsidR="00B04FA5">
        <w:t xml:space="preserve">Pöytäkirjantarkastajaksi valittiin </w:t>
      </w:r>
      <w:r w:rsidR="0060666F">
        <w:t>Antti Saarinen ja Rita Santanen.</w:t>
      </w:r>
    </w:p>
    <w:p w14:paraId="22B6C307" w14:textId="77777777" w:rsidR="0020717B" w:rsidRDefault="0020717B" w:rsidP="006052E7">
      <w:pPr>
        <w:spacing w:after="0" w:line="240" w:lineRule="auto"/>
        <w:rPr>
          <w:b/>
          <w:bCs/>
        </w:rPr>
      </w:pPr>
    </w:p>
    <w:p w14:paraId="43E368CA" w14:textId="77777777" w:rsidR="00DA25EB" w:rsidRDefault="00DA25EB" w:rsidP="006052E7">
      <w:pPr>
        <w:spacing w:after="0" w:line="240" w:lineRule="auto"/>
        <w:rPr>
          <w:b/>
          <w:bCs/>
        </w:rPr>
      </w:pPr>
    </w:p>
    <w:p w14:paraId="296F0A3A" w14:textId="77777777" w:rsidR="00DA25EB" w:rsidRDefault="00DA25EB" w:rsidP="006052E7">
      <w:pPr>
        <w:spacing w:after="0" w:line="240" w:lineRule="auto"/>
        <w:rPr>
          <w:b/>
          <w:bCs/>
        </w:rPr>
      </w:pPr>
    </w:p>
    <w:p w14:paraId="15DF20D6" w14:textId="77777777" w:rsidR="00DA25EB" w:rsidRDefault="00DA25EB" w:rsidP="006052E7">
      <w:pPr>
        <w:spacing w:after="0" w:line="240" w:lineRule="auto"/>
        <w:rPr>
          <w:b/>
          <w:bCs/>
        </w:rPr>
      </w:pPr>
    </w:p>
    <w:p w14:paraId="5864B464" w14:textId="4C53FC4C" w:rsidR="002A0E58" w:rsidRDefault="00806CA6" w:rsidP="006052E7">
      <w:pPr>
        <w:spacing w:after="0" w:line="240" w:lineRule="auto"/>
        <w:rPr>
          <w:b/>
          <w:bCs/>
        </w:rPr>
      </w:pPr>
      <w:r>
        <w:rPr>
          <w:b/>
          <w:bCs/>
        </w:rPr>
        <w:t>32</w:t>
      </w:r>
      <w:r w:rsidR="002A0E58">
        <w:rPr>
          <w:b/>
          <w:bCs/>
        </w:rPr>
        <w:t xml:space="preserve"> §</w:t>
      </w:r>
    </w:p>
    <w:p w14:paraId="2A6939CB" w14:textId="77777777" w:rsidR="002A0E58" w:rsidRDefault="002A0E58" w:rsidP="006052E7">
      <w:pPr>
        <w:spacing w:after="0" w:line="240" w:lineRule="auto"/>
        <w:rPr>
          <w:b/>
          <w:bCs/>
        </w:rPr>
      </w:pPr>
      <w:r>
        <w:rPr>
          <w:b/>
          <w:bCs/>
        </w:rPr>
        <w:t>TYÖJÄRJESTYKSEN HYVÄKSYMINEN</w:t>
      </w:r>
    </w:p>
    <w:p w14:paraId="21DAF5F1" w14:textId="77777777" w:rsidR="0033570F" w:rsidRDefault="0033570F" w:rsidP="00976247">
      <w:pPr>
        <w:spacing w:after="0" w:line="240" w:lineRule="auto"/>
        <w:rPr>
          <w:b/>
          <w:bCs/>
        </w:rPr>
      </w:pPr>
    </w:p>
    <w:p w14:paraId="6819E62E" w14:textId="77777777" w:rsidR="00295EDC" w:rsidRDefault="002A0E58" w:rsidP="008B5DCC">
      <w:pPr>
        <w:spacing w:line="240" w:lineRule="auto"/>
      </w:pPr>
      <w:r>
        <w:rPr>
          <w:b/>
          <w:bCs/>
        </w:rPr>
        <w:tab/>
      </w:r>
      <w:r>
        <w:rPr>
          <w:b/>
          <w:bCs/>
        </w:rPr>
        <w:tab/>
      </w:r>
      <w:r>
        <w:t xml:space="preserve">Esityslista on kokouksen asialista. Tämän kokouksen päätökset on valmisteltu                         </w:t>
      </w:r>
      <w:r>
        <w:tab/>
      </w:r>
      <w:r>
        <w:tab/>
        <w:t xml:space="preserve">LAVA-ohjeistuksen mukaan (KJ </w:t>
      </w:r>
      <w:r w:rsidR="003041B2">
        <w:t>10</w:t>
      </w:r>
      <w:r>
        <w:t>:</w:t>
      </w:r>
      <w:r w:rsidR="003041B2">
        <w:t>4</w:t>
      </w:r>
      <w:r>
        <w:t xml:space="preserve"> §) ja mikäli päätöksellä on vaikutus alle                             </w:t>
      </w:r>
      <w:r>
        <w:tab/>
      </w:r>
      <w:r>
        <w:tab/>
        <w:t xml:space="preserve">18-vuotiaisiin, on se myös ilmoitettu valmistelussa ja otettu huomioon                                      </w:t>
      </w:r>
      <w:r>
        <w:tab/>
      </w:r>
      <w:r>
        <w:tab/>
        <w:t>päätöstä teht</w:t>
      </w:r>
      <w:r w:rsidR="00D95747">
        <w:t>äessä.</w:t>
      </w:r>
    </w:p>
    <w:p w14:paraId="44A0656D" w14:textId="77777777" w:rsidR="002A0E58" w:rsidRDefault="00B2728B" w:rsidP="00950FC0">
      <w:pPr>
        <w:spacing w:line="240" w:lineRule="auto"/>
        <w:ind w:left="2608" w:hanging="2608"/>
      </w:pPr>
      <w:r>
        <w:rPr>
          <w:b/>
          <w:bCs/>
        </w:rPr>
        <w:t>ESITYS:</w:t>
      </w:r>
      <w:r w:rsidR="002A0E58">
        <w:rPr>
          <w:b/>
          <w:bCs/>
        </w:rPr>
        <w:tab/>
      </w:r>
      <w:bookmarkStart w:id="1" w:name="_Hlk154645200"/>
      <w:r w:rsidR="002A0E58">
        <w:t>Kirkkoneuvosto hyväksyy esityslistan kokouksen työjärjestykseksi</w:t>
      </w:r>
      <w:r w:rsidR="00BB743E">
        <w:t>.</w:t>
      </w:r>
    </w:p>
    <w:bookmarkEnd w:id="1"/>
    <w:p w14:paraId="585FE3F5" w14:textId="31B208D4" w:rsidR="00930F63" w:rsidRPr="006B71F0" w:rsidRDefault="00187266" w:rsidP="00DE1930">
      <w:pPr>
        <w:spacing w:line="240" w:lineRule="auto"/>
        <w:ind w:left="2608" w:hanging="2608"/>
        <w:rPr>
          <w:b/>
          <w:bCs/>
        </w:rPr>
      </w:pPr>
      <w:r>
        <w:rPr>
          <w:b/>
          <w:bCs/>
        </w:rPr>
        <w:t xml:space="preserve">KN </w:t>
      </w:r>
      <w:r w:rsidR="00B2728B">
        <w:rPr>
          <w:b/>
          <w:bCs/>
        </w:rPr>
        <w:t>PÄÄTÖS:</w:t>
      </w:r>
      <w:r w:rsidR="00E94DB5">
        <w:rPr>
          <w:b/>
          <w:bCs/>
        </w:rPr>
        <w:tab/>
      </w:r>
      <w:r w:rsidR="009F0B7C">
        <w:t>Kirkkoneuvosto hyväksyi esityslistan kokouksen työjärjestykseksi.</w:t>
      </w:r>
    </w:p>
    <w:p w14:paraId="45005CDA" w14:textId="4AC98E5E" w:rsidR="00546D8C" w:rsidRDefault="00546D8C" w:rsidP="00C92A9A">
      <w:pPr>
        <w:rPr>
          <w:b/>
          <w:bCs/>
        </w:rPr>
      </w:pPr>
    </w:p>
    <w:p w14:paraId="298E94A8" w14:textId="77777777" w:rsidR="00F46AE1" w:rsidRPr="006C38D9" w:rsidRDefault="00F46AE1" w:rsidP="00F46AE1">
      <w:pPr>
        <w:pStyle w:val="NormaaliWWW"/>
        <w:spacing w:before="0" w:beforeAutospacing="0"/>
        <w:rPr>
          <w:rFonts w:asciiTheme="minorHAnsi" w:hAnsiTheme="minorHAnsi" w:cstheme="minorHAnsi"/>
          <w:b/>
          <w:bCs/>
          <w:color w:val="000000"/>
          <w:sz w:val="22"/>
          <w:szCs w:val="22"/>
        </w:rPr>
      </w:pPr>
      <w:r>
        <w:rPr>
          <w:rFonts w:asciiTheme="minorHAnsi" w:hAnsiTheme="minorHAnsi" w:cstheme="minorHAnsi"/>
          <w:b/>
          <w:bCs/>
          <w:color w:val="000000"/>
          <w:sz w:val="22"/>
          <w:szCs w:val="22"/>
        </w:rPr>
        <w:t>33 §</w:t>
      </w:r>
      <w:r>
        <w:rPr>
          <w:rFonts w:asciiTheme="minorHAnsi" w:hAnsiTheme="minorHAnsi" w:cstheme="minorHAnsi"/>
          <w:b/>
          <w:bCs/>
          <w:color w:val="000000"/>
          <w:sz w:val="22"/>
          <w:szCs w:val="22"/>
        </w:rPr>
        <w:br/>
      </w:r>
      <w:r w:rsidRPr="006C38D9">
        <w:rPr>
          <w:rFonts w:asciiTheme="minorHAnsi" w:hAnsiTheme="minorHAnsi" w:cstheme="minorHAnsi"/>
          <w:b/>
          <w:bCs/>
          <w:color w:val="000000"/>
          <w:sz w:val="22"/>
          <w:szCs w:val="22"/>
        </w:rPr>
        <w:t>KOLEHTISUUNNITELMA AJALLE 1.5. – 31.8.2025</w:t>
      </w:r>
    </w:p>
    <w:p w14:paraId="5DE9B0F2" w14:textId="77777777" w:rsidR="00F46AE1" w:rsidRDefault="00F46AE1" w:rsidP="00F46AE1">
      <w:pPr>
        <w:pStyle w:val="NormaaliWWW"/>
        <w:spacing w:before="0" w:beforeAutospacing="0"/>
        <w:ind w:left="2604"/>
        <w:rPr>
          <w:rFonts w:asciiTheme="minorHAnsi" w:hAnsiTheme="minorHAnsi" w:cstheme="minorHAnsi"/>
          <w:color w:val="000000"/>
          <w:sz w:val="22"/>
          <w:szCs w:val="22"/>
        </w:rPr>
      </w:pPr>
      <w:r w:rsidRPr="006C38D9">
        <w:rPr>
          <w:rFonts w:asciiTheme="minorHAnsi" w:hAnsiTheme="minorHAnsi" w:cstheme="minorHAnsi"/>
          <w:color w:val="000000"/>
          <w:sz w:val="22"/>
          <w:szCs w:val="22"/>
        </w:rPr>
        <w:t xml:space="preserve">Seurakunnassa tulee laatia suunnitelma vuoden aikana koottavista </w:t>
      </w:r>
      <w:proofErr w:type="spellStart"/>
      <w:r w:rsidRPr="006C38D9">
        <w:rPr>
          <w:rFonts w:asciiTheme="minorHAnsi" w:hAnsiTheme="minorHAnsi" w:cstheme="minorHAnsi"/>
          <w:color w:val="000000"/>
          <w:sz w:val="22"/>
          <w:szCs w:val="22"/>
        </w:rPr>
        <w:t>koleh</w:t>
      </w:r>
      <w:r>
        <w:rPr>
          <w:rFonts w:asciiTheme="minorHAnsi" w:hAnsiTheme="minorHAnsi" w:cstheme="minorHAnsi"/>
          <w:color w:val="000000"/>
          <w:sz w:val="22"/>
          <w:szCs w:val="22"/>
        </w:rPr>
        <w:t>-d</w:t>
      </w:r>
      <w:r w:rsidRPr="006C38D9">
        <w:rPr>
          <w:rFonts w:asciiTheme="minorHAnsi" w:hAnsiTheme="minorHAnsi" w:cstheme="minorHAnsi"/>
          <w:color w:val="000000"/>
          <w:sz w:val="22"/>
          <w:szCs w:val="22"/>
        </w:rPr>
        <w:t>eista</w:t>
      </w:r>
      <w:proofErr w:type="spellEnd"/>
      <w:r w:rsidRPr="006C38D9">
        <w:rPr>
          <w:rFonts w:asciiTheme="minorHAnsi" w:hAnsiTheme="minorHAnsi" w:cstheme="minorHAnsi"/>
          <w:color w:val="000000"/>
          <w:sz w:val="22"/>
          <w:szCs w:val="22"/>
        </w:rPr>
        <w:t>. Kirkkoneuvosto vahvistaa suunnitelman päiväjumalanpalveluksissa koottavista kolehdeista (KJ 3:5). Suunnitelman tulee sisältää kirkkohallituksen ja tuomiokapitulin päättämät kolehdit. LIITE 1</w:t>
      </w:r>
      <w:r w:rsidRPr="00C05C6B">
        <w:rPr>
          <w:rFonts w:asciiTheme="minorHAnsi" w:hAnsiTheme="minorHAnsi" w:cstheme="minorHAnsi"/>
          <w:color w:val="000000"/>
          <w:sz w:val="22"/>
          <w:szCs w:val="22"/>
        </w:rPr>
        <w:t xml:space="preserve"> </w:t>
      </w:r>
    </w:p>
    <w:p w14:paraId="69360B6E" w14:textId="77777777" w:rsidR="00F46AE1" w:rsidRPr="006C38D9" w:rsidRDefault="00F46AE1" w:rsidP="00F46AE1">
      <w:pPr>
        <w:pStyle w:val="NormaaliWWW"/>
        <w:ind w:left="1300" w:firstLine="1304"/>
        <w:rPr>
          <w:rFonts w:asciiTheme="minorHAnsi" w:hAnsiTheme="minorHAnsi" w:cstheme="minorHAnsi"/>
          <w:color w:val="000000"/>
          <w:sz w:val="22"/>
          <w:szCs w:val="22"/>
        </w:rPr>
      </w:pPr>
      <w:r w:rsidRPr="006C38D9">
        <w:rPr>
          <w:rFonts w:asciiTheme="minorHAnsi" w:hAnsiTheme="minorHAnsi" w:cstheme="minorHAnsi"/>
          <w:color w:val="000000"/>
          <w:sz w:val="22"/>
          <w:szCs w:val="22"/>
        </w:rPr>
        <w:t>Arvio lapsiasiavaikutuksesta (KJ 23 luku 3§): on vaikutusta</w:t>
      </w:r>
      <w:r>
        <w:rPr>
          <w:rFonts w:asciiTheme="minorHAnsi" w:hAnsiTheme="minorHAnsi" w:cstheme="minorHAnsi"/>
          <w:color w:val="000000"/>
          <w:sz w:val="22"/>
          <w:szCs w:val="22"/>
        </w:rPr>
        <w:t>.</w:t>
      </w:r>
    </w:p>
    <w:p w14:paraId="59615ACB" w14:textId="77777777" w:rsidR="00F46AE1" w:rsidRPr="006C38D9" w:rsidRDefault="00F46AE1" w:rsidP="00F46AE1">
      <w:pPr>
        <w:pStyle w:val="NormaaliWWW"/>
        <w:ind w:left="2604" w:hanging="2604"/>
        <w:rPr>
          <w:rFonts w:asciiTheme="minorHAnsi" w:hAnsiTheme="minorHAnsi" w:cstheme="minorHAnsi"/>
          <w:color w:val="000000"/>
          <w:sz w:val="22"/>
          <w:szCs w:val="22"/>
        </w:rPr>
      </w:pPr>
      <w:r w:rsidRPr="00967A23">
        <w:rPr>
          <w:rFonts w:asciiTheme="minorHAnsi" w:hAnsiTheme="minorHAnsi" w:cstheme="minorHAnsi"/>
          <w:b/>
          <w:bCs/>
          <w:color w:val="000000"/>
          <w:sz w:val="22"/>
          <w:szCs w:val="22"/>
        </w:rPr>
        <w:t>ESITYS:</w:t>
      </w:r>
      <w:r w:rsidRPr="006C38D9">
        <w:rPr>
          <w:rFonts w:asciiTheme="minorHAnsi" w:hAnsiTheme="minorHAnsi" w:cstheme="minorHAnsi"/>
          <w:color w:val="000000"/>
          <w:sz w:val="22"/>
          <w:szCs w:val="22"/>
        </w:rPr>
        <w:t xml:space="preserve"> </w:t>
      </w:r>
      <w:r w:rsidRPr="006C38D9">
        <w:rPr>
          <w:rFonts w:asciiTheme="minorHAnsi" w:hAnsiTheme="minorHAnsi" w:cstheme="minorHAnsi"/>
          <w:color w:val="000000"/>
          <w:sz w:val="22"/>
          <w:szCs w:val="22"/>
        </w:rPr>
        <w:tab/>
      </w:r>
      <w:r>
        <w:rPr>
          <w:rFonts w:asciiTheme="minorHAnsi" w:hAnsiTheme="minorHAnsi" w:cstheme="minorHAnsi"/>
          <w:color w:val="000000"/>
          <w:sz w:val="22"/>
          <w:szCs w:val="22"/>
        </w:rPr>
        <w:tab/>
      </w:r>
      <w:r w:rsidRPr="006C38D9">
        <w:rPr>
          <w:rFonts w:asciiTheme="minorHAnsi" w:hAnsiTheme="minorHAnsi" w:cstheme="minorHAnsi"/>
          <w:color w:val="000000"/>
          <w:sz w:val="22"/>
          <w:szCs w:val="22"/>
        </w:rPr>
        <w:t>Kirkkoneuvosto hyväksyy liitteen mukaisen kolehtisuunnitelman ajalle 1.5. – 31.8.2025, ja antaa kirkkoherralle luvan perustellusta syystä tehdä muutoksia kolehtisuunnitelmaan.</w:t>
      </w:r>
    </w:p>
    <w:p w14:paraId="06E503CD" w14:textId="36E872C0" w:rsidR="00F46AE1" w:rsidRPr="00C05C6B" w:rsidRDefault="00F46AE1" w:rsidP="00F46AE1">
      <w:pPr>
        <w:pStyle w:val="NormaaliWWW"/>
        <w:rPr>
          <w:rFonts w:asciiTheme="minorHAnsi" w:hAnsiTheme="minorHAnsi" w:cstheme="minorHAnsi"/>
          <w:b/>
          <w:bCs/>
          <w:color w:val="000000"/>
          <w:sz w:val="22"/>
          <w:szCs w:val="22"/>
        </w:rPr>
      </w:pPr>
      <w:r w:rsidRPr="00C05C6B">
        <w:rPr>
          <w:rFonts w:asciiTheme="minorHAnsi" w:hAnsiTheme="minorHAnsi" w:cstheme="minorHAnsi"/>
          <w:b/>
          <w:bCs/>
          <w:color w:val="000000"/>
          <w:sz w:val="22"/>
          <w:szCs w:val="22"/>
        </w:rPr>
        <w:t>KN PÄÄTÖS:</w:t>
      </w:r>
      <w:r w:rsidR="00175FED">
        <w:rPr>
          <w:rFonts w:asciiTheme="minorHAnsi" w:hAnsiTheme="minorHAnsi" w:cstheme="minorHAnsi"/>
          <w:b/>
          <w:bCs/>
          <w:color w:val="000000"/>
          <w:sz w:val="22"/>
          <w:szCs w:val="22"/>
        </w:rPr>
        <w:tab/>
      </w:r>
      <w:r w:rsidR="00175FED">
        <w:rPr>
          <w:rFonts w:asciiTheme="minorHAnsi" w:hAnsiTheme="minorHAnsi" w:cstheme="minorHAnsi"/>
          <w:b/>
          <w:bCs/>
          <w:color w:val="000000"/>
          <w:sz w:val="22"/>
          <w:szCs w:val="22"/>
        </w:rPr>
        <w:tab/>
      </w:r>
      <w:r w:rsidR="00175FED" w:rsidRPr="00B169E6">
        <w:rPr>
          <w:rFonts w:asciiTheme="minorHAnsi" w:hAnsiTheme="minorHAnsi" w:cstheme="minorHAnsi"/>
          <w:color w:val="000000"/>
          <w:sz w:val="22"/>
          <w:szCs w:val="22"/>
        </w:rPr>
        <w:t>Kirkkoneuvosto päätti esityksen mukaan</w:t>
      </w:r>
      <w:r w:rsidR="00B169E6" w:rsidRPr="00B169E6">
        <w:rPr>
          <w:rFonts w:asciiTheme="minorHAnsi" w:hAnsiTheme="minorHAnsi" w:cstheme="minorHAnsi"/>
          <w:color w:val="000000"/>
          <w:sz w:val="22"/>
          <w:szCs w:val="22"/>
        </w:rPr>
        <w:t>.</w:t>
      </w:r>
    </w:p>
    <w:p w14:paraId="3894FF2E" w14:textId="77777777" w:rsidR="009275B7" w:rsidRDefault="009275B7" w:rsidP="00136BCA">
      <w:pPr>
        <w:spacing w:after="0"/>
        <w:rPr>
          <w:b/>
          <w:bCs/>
        </w:rPr>
      </w:pPr>
    </w:p>
    <w:p w14:paraId="5413547A" w14:textId="77777777" w:rsidR="001A7293" w:rsidRDefault="001A7293" w:rsidP="002404EB">
      <w:pPr>
        <w:spacing w:after="0"/>
        <w:ind w:left="2608" w:hanging="2563"/>
        <w:rPr>
          <w:b/>
          <w:bCs/>
        </w:rPr>
      </w:pPr>
    </w:p>
    <w:p w14:paraId="4F1B854F" w14:textId="77777777" w:rsidR="00423C6D" w:rsidRDefault="00423C6D" w:rsidP="00423C6D">
      <w:pPr>
        <w:pStyle w:val="NormaaliWWW"/>
        <w:spacing w:before="0" w:beforeAutospacing="0" w:after="0" w:afterAutospacing="0"/>
        <w:rPr>
          <w:rFonts w:asciiTheme="minorHAnsi" w:hAnsiTheme="minorHAnsi" w:cstheme="minorHAnsi"/>
          <w:b/>
          <w:bCs/>
          <w:color w:val="000000"/>
          <w:sz w:val="22"/>
          <w:szCs w:val="22"/>
        </w:rPr>
      </w:pPr>
      <w:r>
        <w:rPr>
          <w:rFonts w:asciiTheme="minorHAnsi" w:hAnsiTheme="minorHAnsi" w:cstheme="minorHAnsi"/>
          <w:b/>
          <w:bCs/>
          <w:color w:val="000000"/>
          <w:sz w:val="22"/>
          <w:szCs w:val="22"/>
        </w:rPr>
        <w:t>34</w:t>
      </w:r>
      <w:r w:rsidRPr="00C05C6B">
        <w:rPr>
          <w:rFonts w:asciiTheme="minorHAnsi" w:hAnsiTheme="minorHAnsi" w:cstheme="minorHAnsi"/>
          <w:b/>
          <w:bCs/>
          <w:color w:val="000000"/>
          <w:sz w:val="22"/>
          <w:szCs w:val="22"/>
        </w:rPr>
        <w:t xml:space="preserve"> §</w:t>
      </w:r>
      <w:r>
        <w:rPr>
          <w:rFonts w:asciiTheme="minorHAnsi" w:hAnsiTheme="minorHAnsi" w:cstheme="minorHAnsi"/>
          <w:b/>
          <w:bCs/>
          <w:color w:val="000000"/>
          <w:sz w:val="22"/>
          <w:szCs w:val="22"/>
        </w:rPr>
        <w:br/>
        <w:t xml:space="preserve">VIRANHALTIJOIDEN </w:t>
      </w:r>
      <w:r w:rsidRPr="00C05C6B">
        <w:rPr>
          <w:rFonts w:asciiTheme="minorHAnsi" w:hAnsiTheme="minorHAnsi" w:cstheme="minorHAnsi"/>
          <w:b/>
          <w:bCs/>
          <w:color w:val="000000"/>
          <w:sz w:val="22"/>
          <w:szCs w:val="22"/>
        </w:rPr>
        <w:t>VIRKAPAIKAT</w:t>
      </w:r>
    </w:p>
    <w:p w14:paraId="6CF2F7F7" w14:textId="77777777" w:rsidR="00B169E6" w:rsidRDefault="00423C6D" w:rsidP="00B169E6">
      <w:pPr>
        <w:pStyle w:val="NormaaliWWW"/>
        <w:ind w:left="2604"/>
        <w:rPr>
          <w:rFonts w:asciiTheme="minorHAnsi" w:hAnsiTheme="minorHAnsi" w:cstheme="minorHAnsi"/>
          <w:color w:val="000000"/>
          <w:sz w:val="22"/>
          <w:szCs w:val="22"/>
        </w:rPr>
      </w:pPr>
      <w:r w:rsidRPr="006C38D9">
        <w:rPr>
          <w:rFonts w:asciiTheme="minorHAnsi" w:hAnsiTheme="minorHAnsi" w:cstheme="minorHAnsi"/>
          <w:color w:val="000000"/>
          <w:sz w:val="22"/>
          <w:szCs w:val="22"/>
        </w:rPr>
        <w:t xml:space="preserve">Seurakunnan työntekijöiden työtilat ovat siirtyneet uudistettuun </w:t>
      </w:r>
      <w:proofErr w:type="spellStart"/>
      <w:r w:rsidRPr="006C38D9">
        <w:rPr>
          <w:rFonts w:asciiTheme="minorHAnsi" w:hAnsiTheme="minorHAnsi" w:cstheme="minorHAnsi"/>
          <w:color w:val="000000"/>
          <w:sz w:val="22"/>
          <w:szCs w:val="22"/>
        </w:rPr>
        <w:t>Vinkkilän</w:t>
      </w:r>
      <w:proofErr w:type="spellEnd"/>
      <w:r w:rsidRPr="006C38D9">
        <w:rPr>
          <w:rFonts w:asciiTheme="minorHAnsi" w:hAnsiTheme="minorHAnsi" w:cstheme="minorHAnsi"/>
          <w:color w:val="000000"/>
          <w:sz w:val="22"/>
          <w:szCs w:val="22"/>
        </w:rPr>
        <w:t xml:space="preserve"> seurakuntataloon. Tämän </w:t>
      </w:r>
      <w:r>
        <w:rPr>
          <w:rFonts w:asciiTheme="minorHAnsi" w:hAnsiTheme="minorHAnsi" w:cstheme="minorHAnsi"/>
          <w:color w:val="000000"/>
          <w:sz w:val="22"/>
          <w:szCs w:val="22"/>
        </w:rPr>
        <w:t>vuoksi</w:t>
      </w:r>
      <w:r w:rsidRPr="006C38D9">
        <w:rPr>
          <w:rFonts w:asciiTheme="minorHAnsi" w:hAnsiTheme="minorHAnsi" w:cstheme="minorHAnsi"/>
          <w:color w:val="000000"/>
          <w:sz w:val="22"/>
          <w:szCs w:val="22"/>
        </w:rPr>
        <w:t xml:space="preserve"> myös virkapaikat on syytä määrätä viranhaltijoille.</w:t>
      </w:r>
      <w:r w:rsidR="00B169E6" w:rsidRPr="00B169E6">
        <w:rPr>
          <w:rFonts w:asciiTheme="minorHAnsi" w:hAnsiTheme="minorHAnsi" w:cstheme="minorHAnsi"/>
          <w:color w:val="000000"/>
          <w:sz w:val="22"/>
          <w:szCs w:val="22"/>
        </w:rPr>
        <w:t xml:space="preserve"> </w:t>
      </w:r>
    </w:p>
    <w:p w14:paraId="6DD60881" w14:textId="5FF848BE" w:rsidR="00423C6D" w:rsidRPr="00B169E6" w:rsidRDefault="00B169E6" w:rsidP="00B169E6">
      <w:pPr>
        <w:pStyle w:val="NormaaliWWW"/>
        <w:ind w:left="2604"/>
        <w:rPr>
          <w:rFonts w:asciiTheme="minorHAnsi" w:hAnsiTheme="minorHAnsi" w:cstheme="minorHAnsi"/>
          <w:color w:val="000000"/>
          <w:sz w:val="22"/>
          <w:szCs w:val="22"/>
        </w:rPr>
      </w:pPr>
      <w:r w:rsidRPr="006C38D9">
        <w:rPr>
          <w:rFonts w:asciiTheme="minorHAnsi" w:hAnsiTheme="minorHAnsi" w:cstheme="minorHAnsi"/>
          <w:color w:val="000000"/>
          <w:sz w:val="22"/>
          <w:szCs w:val="22"/>
        </w:rPr>
        <w:t xml:space="preserve">Arvio lapsiasiavaikutuksesta (KJ 23 luku 3§): ei </w:t>
      </w:r>
      <w:r>
        <w:rPr>
          <w:rFonts w:asciiTheme="minorHAnsi" w:hAnsiTheme="minorHAnsi" w:cstheme="minorHAnsi"/>
          <w:color w:val="000000"/>
          <w:sz w:val="22"/>
          <w:szCs w:val="22"/>
        </w:rPr>
        <w:t xml:space="preserve">ole </w:t>
      </w:r>
      <w:r w:rsidRPr="006C38D9">
        <w:rPr>
          <w:rFonts w:asciiTheme="minorHAnsi" w:hAnsiTheme="minorHAnsi" w:cstheme="minorHAnsi"/>
          <w:color w:val="000000"/>
          <w:sz w:val="22"/>
          <w:szCs w:val="22"/>
        </w:rPr>
        <w:t>vaikutusta.</w:t>
      </w:r>
    </w:p>
    <w:p w14:paraId="471130C7" w14:textId="77777777" w:rsidR="00423C6D" w:rsidRDefault="00423C6D" w:rsidP="00423C6D">
      <w:pPr>
        <w:pStyle w:val="NormaaliWWW"/>
        <w:ind w:left="2604" w:hanging="2604"/>
        <w:rPr>
          <w:rFonts w:asciiTheme="minorHAnsi" w:hAnsiTheme="minorHAnsi" w:cstheme="minorHAnsi"/>
          <w:color w:val="000000"/>
          <w:sz w:val="22"/>
          <w:szCs w:val="22"/>
        </w:rPr>
      </w:pPr>
      <w:r w:rsidRPr="00C05C6B">
        <w:rPr>
          <w:rFonts w:asciiTheme="minorHAnsi" w:hAnsiTheme="minorHAnsi" w:cstheme="minorHAnsi"/>
          <w:b/>
          <w:bCs/>
          <w:color w:val="000000"/>
          <w:sz w:val="22"/>
          <w:szCs w:val="22"/>
        </w:rPr>
        <w:t>ESITYS:</w:t>
      </w:r>
      <w:r w:rsidRPr="006C38D9">
        <w:rPr>
          <w:rFonts w:asciiTheme="minorHAnsi" w:hAnsiTheme="minorHAnsi" w:cstheme="minorHAnsi"/>
          <w:color w:val="000000"/>
          <w:sz w:val="22"/>
          <w:szCs w:val="22"/>
        </w:rPr>
        <w:t xml:space="preserve"> </w:t>
      </w:r>
      <w:r>
        <w:rPr>
          <w:rFonts w:asciiTheme="minorHAnsi" w:hAnsiTheme="minorHAnsi" w:cstheme="minorHAnsi"/>
          <w:color w:val="000000"/>
          <w:sz w:val="22"/>
          <w:szCs w:val="22"/>
        </w:rPr>
        <w:tab/>
      </w:r>
      <w:r>
        <w:rPr>
          <w:rFonts w:asciiTheme="minorHAnsi" w:hAnsiTheme="minorHAnsi" w:cstheme="minorHAnsi"/>
          <w:color w:val="000000"/>
          <w:sz w:val="22"/>
          <w:szCs w:val="22"/>
        </w:rPr>
        <w:tab/>
      </w:r>
      <w:r w:rsidRPr="006C38D9">
        <w:rPr>
          <w:rFonts w:asciiTheme="minorHAnsi" w:hAnsiTheme="minorHAnsi" w:cstheme="minorHAnsi"/>
          <w:color w:val="000000"/>
          <w:sz w:val="22"/>
          <w:szCs w:val="22"/>
        </w:rPr>
        <w:t>Kirkkoneuvosto toteaa, että</w:t>
      </w:r>
      <w:r>
        <w:rPr>
          <w:rFonts w:asciiTheme="minorHAnsi" w:hAnsiTheme="minorHAnsi" w:cstheme="minorHAnsi"/>
          <w:color w:val="000000"/>
          <w:sz w:val="22"/>
          <w:szCs w:val="22"/>
        </w:rPr>
        <w:t xml:space="preserve"> Vehmaan seurakuntakeskus, </w:t>
      </w:r>
      <w:proofErr w:type="spellStart"/>
      <w:r>
        <w:rPr>
          <w:rFonts w:asciiTheme="minorHAnsi" w:hAnsiTheme="minorHAnsi" w:cstheme="minorHAnsi"/>
          <w:color w:val="000000"/>
          <w:sz w:val="22"/>
          <w:szCs w:val="22"/>
        </w:rPr>
        <w:t>Jampintie</w:t>
      </w:r>
      <w:proofErr w:type="spellEnd"/>
      <w:r>
        <w:rPr>
          <w:rFonts w:asciiTheme="minorHAnsi" w:hAnsiTheme="minorHAnsi" w:cstheme="minorHAnsi"/>
          <w:color w:val="000000"/>
          <w:sz w:val="22"/>
          <w:szCs w:val="22"/>
        </w:rPr>
        <w:t xml:space="preserve"> 10, 23200 </w:t>
      </w:r>
      <w:proofErr w:type="spellStart"/>
      <w:r>
        <w:rPr>
          <w:rFonts w:asciiTheme="minorHAnsi" w:hAnsiTheme="minorHAnsi" w:cstheme="minorHAnsi"/>
          <w:color w:val="000000"/>
          <w:sz w:val="22"/>
          <w:szCs w:val="22"/>
        </w:rPr>
        <w:t>Vinkkilä</w:t>
      </w:r>
      <w:proofErr w:type="spellEnd"/>
      <w:r>
        <w:rPr>
          <w:rFonts w:asciiTheme="minorHAnsi" w:hAnsiTheme="minorHAnsi" w:cstheme="minorHAnsi"/>
          <w:color w:val="000000"/>
          <w:sz w:val="22"/>
          <w:szCs w:val="22"/>
        </w:rPr>
        <w:t>,</w:t>
      </w:r>
      <w:r w:rsidRPr="006C38D9">
        <w:rPr>
          <w:rFonts w:asciiTheme="minorHAnsi" w:hAnsiTheme="minorHAnsi" w:cstheme="minorHAnsi"/>
          <w:color w:val="000000"/>
          <w:sz w:val="22"/>
          <w:szCs w:val="22"/>
        </w:rPr>
        <w:t xml:space="preserve"> on talouspäällikön, kirkkoherran, kanttorin ja diakonin virkapaikka 1.6.2025 alkaen.</w:t>
      </w:r>
    </w:p>
    <w:p w14:paraId="2B628CBD" w14:textId="35D48189" w:rsidR="00C317B9" w:rsidRDefault="009275B7" w:rsidP="004913F9">
      <w:pPr>
        <w:tabs>
          <w:tab w:val="left" w:pos="2970"/>
        </w:tabs>
        <w:spacing w:after="0"/>
      </w:pPr>
      <w:r w:rsidRPr="00C61414">
        <w:rPr>
          <w:b/>
          <w:bCs/>
        </w:rPr>
        <w:t xml:space="preserve">KN </w:t>
      </w:r>
      <w:proofErr w:type="gramStart"/>
      <w:r w:rsidRPr="00C61414">
        <w:rPr>
          <w:b/>
          <w:bCs/>
        </w:rPr>
        <w:t xml:space="preserve">PÄÄTÖS: </w:t>
      </w:r>
      <w:r w:rsidR="00C317B9" w:rsidRPr="00C61414">
        <w:rPr>
          <w:b/>
          <w:bCs/>
        </w:rPr>
        <w:t xml:space="preserve">  </w:t>
      </w:r>
      <w:proofErr w:type="gramEnd"/>
      <w:r w:rsidR="00C317B9" w:rsidRPr="00C61414">
        <w:rPr>
          <w:b/>
          <w:bCs/>
        </w:rPr>
        <w:t xml:space="preserve">                         </w:t>
      </w:r>
      <w:r w:rsidR="00175FED">
        <w:rPr>
          <w:b/>
          <w:bCs/>
        </w:rPr>
        <w:t xml:space="preserve"> </w:t>
      </w:r>
      <w:r w:rsidR="00B169E6" w:rsidRPr="00B169E6">
        <w:rPr>
          <w:rFonts w:asciiTheme="minorHAnsi" w:hAnsiTheme="minorHAnsi" w:cstheme="minorHAnsi"/>
          <w:color w:val="000000"/>
        </w:rPr>
        <w:t>Kirkkoneuvosto päätt</w:t>
      </w:r>
      <w:r w:rsidR="00D7322C">
        <w:rPr>
          <w:rFonts w:asciiTheme="minorHAnsi" w:hAnsiTheme="minorHAnsi" w:cstheme="minorHAnsi"/>
          <w:color w:val="000000"/>
        </w:rPr>
        <w:t>i talouspäällikön</w:t>
      </w:r>
      <w:r w:rsidR="00987785">
        <w:rPr>
          <w:rFonts w:asciiTheme="minorHAnsi" w:hAnsiTheme="minorHAnsi" w:cstheme="minorHAnsi"/>
          <w:color w:val="000000"/>
        </w:rPr>
        <w:t xml:space="preserve">, </w:t>
      </w:r>
      <w:r w:rsidR="00D7322C">
        <w:rPr>
          <w:rFonts w:asciiTheme="minorHAnsi" w:hAnsiTheme="minorHAnsi" w:cstheme="minorHAnsi"/>
          <w:color w:val="000000"/>
        </w:rPr>
        <w:t xml:space="preserve">kirkkoherran, kanttorin ja </w:t>
      </w:r>
      <w:r w:rsidR="00987785">
        <w:rPr>
          <w:rFonts w:asciiTheme="minorHAnsi" w:hAnsiTheme="minorHAnsi" w:cstheme="minorHAnsi"/>
          <w:color w:val="000000"/>
        </w:rPr>
        <w:br/>
        <w:t xml:space="preserve">                                                    </w:t>
      </w:r>
      <w:r w:rsidR="00D7322C">
        <w:rPr>
          <w:rFonts w:asciiTheme="minorHAnsi" w:hAnsiTheme="minorHAnsi" w:cstheme="minorHAnsi"/>
          <w:color w:val="000000"/>
        </w:rPr>
        <w:t>diakonin</w:t>
      </w:r>
      <w:r w:rsidR="00987785">
        <w:rPr>
          <w:rFonts w:asciiTheme="minorHAnsi" w:hAnsiTheme="minorHAnsi" w:cstheme="minorHAnsi"/>
          <w:color w:val="000000"/>
        </w:rPr>
        <w:t xml:space="preserve"> virkapaikaksi 1.6.2025 alkaen Vehmaan seurakuntakeskuksen</w:t>
      </w:r>
      <w:r w:rsidR="004913F9">
        <w:rPr>
          <w:rFonts w:asciiTheme="minorHAnsi" w:hAnsiTheme="minorHAnsi" w:cstheme="minorHAnsi"/>
          <w:color w:val="000000"/>
        </w:rPr>
        <w:t xml:space="preserve">, </w:t>
      </w:r>
      <w:r w:rsidR="004913F9">
        <w:rPr>
          <w:rFonts w:asciiTheme="minorHAnsi" w:hAnsiTheme="minorHAnsi" w:cstheme="minorHAnsi"/>
          <w:color w:val="000000"/>
        </w:rPr>
        <w:br/>
        <w:t xml:space="preserve">                                                    </w:t>
      </w:r>
      <w:proofErr w:type="spellStart"/>
      <w:r w:rsidR="004913F9">
        <w:rPr>
          <w:rFonts w:asciiTheme="minorHAnsi" w:hAnsiTheme="minorHAnsi" w:cstheme="minorHAnsi"/>
          <w:color w:val="000000"/>
        </w:rPr>
        <w:t>Jampintie</w:t>
      </w:r>
      <w:proofErr w:type="spellEnd"/>
      <w:r w:rsidR="004913F9">
        <w:rPr>
          <w:rFonts w:asciiTheme="minorHAnsi" w:hAnsiTheme="minorHAnsi" w:cstheme="minorHAnsi"/>
          <w:color w:val="000000"/>
        </w:rPr>
        <w:t xml:space="preserve"> 10, 23200 </w:t>
      </w:r>
      <w:proofErr w:type="spellStart"/>
      <w:r w:rsidR="004913F9">
        <w:rPr>
          <w:rFonts w:asciiTheme="minorHAnsi" w:hAnsiTheme="minorHAnsi" w:cstheme="minorHAnsi"/>
          <w:color w:val="000000"/>
        </w:rPr>
        <w:t>Vinkkilä</w:t>
      </w:r>
      <w:proofErr w:type="spellEnd"/>
      <w:r w:rsidR="004913F9">
        <w:rPr>
          <w:rFonts w:asciiTheme="minorHAnsi" w:hAnsiTheme="minorHAnsi" w:cstheme="minorHAnsi"/>
          <w:color w:val="000000"/>
        </w:rPr>
        <w:t>.</w:t>
      </w:r>
      <w:r w:rsidR="00B12832">
        <w:tab/>
      </w:r>
    </w:p>
    <w:p w14:paraId="16735195" w14:textId="77777777" w:rsidR="008C48EB" w:rsidRDefault="008C48EB" w:rsidP="008C48EB">
      <w:pPr>
        <w:tabs>
          <w:tab w:val="left" w:pos="2970"/>
        </w:tabs>
        <w:spacing w:after="0"/>
      </w:pPr>
    </w:p>
    <w:p w14:paraId="0BDA0A1F" w14:textId="77777777" w:rsidR="00543F91" w:rsidRDefault="00543F91" w:rsidP="008C48EB">
      <w:pPr>
        <w:tabs>
          <w:tab w:val="left" w:pos="2970"/>
        </w:tabs>
        <w:spacing w:after="0"/>
      </w:pPr>
    </w:p>
    <w:p w14:paraId="4124222C" w14:textId="77777777" w:rsidR="00543F91" w:rsidRDefault="00543F91" w:rsidP="008C48EB">
      <w:pPr>
        <w:tabs>
          <w:tab w:val="left" w:pos="2970"/>
        </w:tabs>
        <w:spacing w:after="0"/>
      </w:pPr>
    </w:p>
    <w:p w14:paraId="35E1DEBC" w14:textId="77777777" w:rsidR="009C399A" w:rsidRDefault="009C399A" w:rsidP="009C399A">
      <w:pPr>
        <w:pStyle w:val="paragraph"/>
        <w:spacing w:before="0" w:beforeAutospacing="0" w:after="0" w:afterAutospacing="0"/>
        <w:ind w:left="2604" w:hanging="2604"/>
        <w:textAlignment w:val="baseline"/>
        <w:rPr>
          <w:rFonts w:asciiTheme="minorHAnsi" w:hAnsiTheme="minorHAnsi" w:cstheme="minorHAnsi"/>
          <w:b/>
          <w:bCs/>
          <w:sz w:val="22"/>
          <w:szCs w:val="22"/>
        </w:rPr>
      </w:pPr>
      <w:r>
        <w:rPr>
          <w:rFonts w:asciiTheme="minorHAnsi" w:hAnsiTheme="minorHAnsi" w:cstheme="minorHAnsi"/>
          <w:b/>
          <w:bCs/>
          <w:sz w:val="22"/>
          <w:szCs w:val="22"/>
        </w:rPr>
        <w:t>35 §</w:t>
      </w:r>
    </w:p>
    <w:p w14:paraId="352AAA7D" w14:textId="77777777" w:rsidR="009C399A" w:rsidRDefault="009C399A" w:rsidP="009C399A">
      <w:pPr>
        <w:pStyle w:val="paragraph"/>
        <w:spacing w:before="0" w:beforeAutospacing="0" w:after="0" w:afterAutospacing="0"/>
        <w:ind w:left="2604" w:hanging="2604"/>
        <w:textAlignment w:val="baseline"/>
        <w:rPr>
          <w:rFonts w:asciiTheme="minorHAnsi" w:hAnsiTheme="minorHAnsi" w:cstheme="minorHAnsi"/>
          <w:b/>
          <w:bCs/>
          <w:sz w:val="22"/>
          <w:szCs w:val="22"/>
        </w:rPr>
      </w:pPr>
      <w:r>
        <w:rPr>
          <w:rFonts w:asciiTheme="minorHAnsi" w:hAnsiTheme="minorHAnsi" w:cstheme="minorHAnsi"/>
          <w:b/>
          <w:bCs/>
          <w:sz w:val="22"/>
          <w:szCs w:val="22"/>
        </w:rPr>
        <w:t>LOMAJÄRJESTYKSEN VAHVISTAMINEN VUODELLE 2025</w:t>
      </w:r>
    </w:p>
    <w:p w14:paraId="40DB4F3B" w14:textId="77777777" w:rsidR="009C399A" w:rsidRDefault="009C399A" w:rsidP="009C399A">
      <w:pPr>
        <w:pStyle w:val="paragraph"/>
        <w:spacing w:before="0" w:beforeAutospacing="0" w:after="0" w:afterAutospacing="0"/>
        <w:ind w:left="2604" w:hanging="2604"/>
        <w:textAlignment w:val="baseline"/>
        <w:rPr>
          <w:rFonts w:asciiTheme="minorHAnsi" w:hAnsiTheme="minorHAnsi" w:cstheme="minorHAnsi"/>
          <w:sz w:val="22"/>
          <w:szCs w:val="22"/>
        </w:rPr>
      </w:pPr>
      <w:r>
        <w:rPr>
          <w:rFonts w:asciiTheme="minorHAnsi" w:hAnsiTheme="minorHAnsi" w:cstheme="minorHAnsi"/>
          <w:b/>
          <w:bCs/>
          <w:sz w:val="22"/>
          <w:szCs w:val="22"/>
        </w:rPr>
        <w:tab/>
      </w:r>
      <w:r w:rsidRPr="00CF7940">
        <w:rPr>
          <w:rFonts w:asciiTheme="minorHAnsi" w:hAnsiTheme="minorHAnsi" w:cstheme="minorHAnsi"/>
          <w:sz w:val="22"/>
          <w:szCs w:val="22"/>
        </w:rPr>
        <w:t xml:space="preserve">Työnantaja määrää lomien ajankohdat lomajärjestyksen vahvistamisella. Työnantajan tulee varata työntekijöille mahdollisuus esittää toiveensa lomien ajankohdasta ja mahdollisuuksien mukaan ottaa huomioon pyynnöt lomien sijoittelussa. Seurakunnan toiminnan tarkoituksenmukainen ylläpitäminen ohittaa kuitenkin tärkeydessä työntekijöiden toivomukset. </w:t>
      </w:r>
    </w:p>
    <w:p w14:paraId="387B71C3" w14:textId="77777777" w:rsidR="009C399A" w:rsidRDefault="009C399A" w:rsidP="009C399A">
      <w:pPr>
        <w:pStyle w:val="paragraph"/>
        <w:spacing w:before="0" w:beforeAutospacing="0" w:after="0" w:afterAutospacing="0"/>
        <w:ind w:left="2604" w:hanging="2604"/>
        <w:textAlignment w:val="baseline"/>
        <w:rPr>
          <w:rFonts w:asciiTheme="minorHAnsi" w:hAnsiTheme="minorHAnsi" w:cstheme="minorHAnsi"/>
          <w:sz w:val="22"/>
          <w:szCs w:val="22"/>
        </w:rPr>
      </w:pPr>
    </w:p>
    <w:p w14:paraId="72C80BD2" w14:textId="77777777" w:rsidR="009C399A" w:rsidRDefault="009C399A" w:rsidP="009C399A">
      <w:pPr>
        <w:pStyle w:val="paragraph"/>
        <w:spacing w:before="0" w:beforeAutospacing="0" w:after="0" w:afterAutospacing="0"/>
        <w:ind w:left="2604" w:hanging="2604"/>
        <w:textAlignment w:val="baseline"/>
        <w:rPr>
          <w:rFonts w:asciiTheme="minorHAnsi" w:hAnsiTheme="minorHAnsi" w:cstheme="minorHAnsi"/>
          <w:sz w:val="22"/>
          <w:szCs w:val="22"/>
        </w:rPr>
      </w:pPr>
    </w:p>
    <w:p w14:paraId="7F7A6A27" w14:textId="77777777" w:rsidR="009C399A" w:rsidRDefault="009C399A" w:rsidP="009C399A">
      <w:pPr>
        <w:pStyle w:val="paragraph"/>
        <w:spacing w:before="0" w:beforeAutospacing="0" w:after="0" w:afterAutospacing="0"/>
        <w:ind w:left="2604"/>
        <w:textAlignment w:val="baseline"/>
        <w:rPr>
          <w:rFonts w:asciiTheme="minorHAnsi" w:hAnsiTheme="minorHAnsi" w:cstheme="minorHAnsi"/>
          <w:sz w:val="22"/>
          <w:szCs w:val="22"/>
        </w:rPr>
      </w:pPr>
      <w:r w:rsidRPr="00CF7940">
        <w:rPr>
          <w:rFonts w:asciiTheme="minorHAnsi" w:hAnsiTheme="minorHAnsi" w:cstheme="minorHAnsi"/>
          <w:sz w:val="22"/>
          <w:szCs w:val="22"/>
        </w:rPr>
        <w:t>Työntekijöiden lomat tulee sijoittaa niin, että seurakunnan toiminta ei häiriydy tai se häiriytyy mahdollisimman vähän. Vuosilomien suunnittelulla pyritään turvaamaan seu</w:t>
      </w:r>
      <w:r>
        <w:rPr>
          <w:rFonts w:asciiTheme="minorHAnsi" w:hAnsiTheme="minorHAnsi" w:cstheme="minorHAnsi"/>
          <w:sz w:val="22"/>
          <w:szCs w:val="22"/>
        </w:rPr>
        <w:t>ra</w:t>
      </w:r>
      <w:r w:rsidRPr="00CF7940">
        <w:rPr>
          <w:rFonts w:asciiTheme="minorHAnsi" w:hAnsiTheme="minorHAnsi" w:cstheme="minorHAnsi"/>
          <w:sz w:val="22"/>
          <w:szCs w:val="22"/>
        </w:rPr>
        <w:t>kunnan toiminta myös loma</w:t>
      </w:r>
      <w:r w:rsidRPr="00CF7940">
        <w:rPr>
          <w:rFonts w:asciiTheme="minorHAnsi" w:hAnsiTheme="minorHAnsi" w:cstheme="minorHAnsi"/>
          <w:sz w:val="22"/>
          <w:szCs w:val="22"/>
        </w:rPr>
        <w:noBreakHyphen/>
        <w:t xml:space="preserve">aikoina. Lomien ajankohdan suunnittelussa tulee ottaa huomioon myös työntekijöiden tasa-arvoinen </w:t>
      </w:r>
      <w:r w:rsidRPr="0035528D">
        <w:rPr>
          <w:rFonts w:asciiTheme="minorHAnsi" w:hAnsiTheme="minorHAnsi" w:cstheme="minorHAnsi"/>
          <w:sz w:val="22"/>
          <w:szCs w:val="22"/>
        </w:rPr>
        <w:t>kohtelu. Työntekijöiden loma</w:t>
      </w:r>
      <w:r w:rsidRPr="0035528D">
        <w:rPr>
          <w:rFonts w:asciiTheme="minorHAnsi" w:hAnsiTheme="minorHAnsi" w:cstheme="minorHAnsi"/>
          <w:sz w:val="22"/>
          <w:szCs w:val="22"/>
        </w:rPr>
        <w:noBreakHyphen/>
        <w:t>aikoja on tarvittaessa sopivasti vuoroteltava eri vuosina. Käytännössä tämä voi tarkoittaa esim. samaa työtä tekevien työntekijöiden loma</w:t>
      </w:r>
      <w:r w:rsidRPr="0035528D">
        <w:rPr>
          <w:rFonts w:asciiTheme="minorHAnsi" w:hAnsiTheme="minorHAnsi" w:cstheme="minorHAnsi"/>
          <w:sz w:val="22"/>
          <w:szCs w:val="22"/>
        </w:rPr>
        <w:noBreakHyphen/>
        <w:t xml:space="preserve">aikojen porrastamista siten, että he eivät ole samana vuonna samaan aikaan lomalla. Seurakunnan työntekijöiden vuosilomista säädetään Kirkon virka- ja työehtosopimuksessa. </w:t>
      </w:r>
    </w:p>
    <w:p w14:paraId="1647458B" w14:textId="77777777" w:rsidR="009C399A" w:rsidRPr="0035528D" w:rsidRDefault="009C399A" w:rsidP="009C399A">
      <w:pPr>
        <w:pStyle w:val="paragraph"/>
        <w:spacing w:before="0" w:beforeAutospacing="0" w:after="0" w:afterAutospacing="0"/>
        <w:ind w:left="2604"/>
        <w:textAlignment w:val="baseline"/>
        <w:rPr>
          <w:rFonts w:asciiTheme="minorHAnsi" w:hAnsiTheme="minorHAnsi" w:cstheme="minorHAnsi"/>
          <w:sz w:val="22"/>
          <w:szCs w:val="22"/>
        </w:rPr>
      </w:pPr>
    </w:p>
    <w:p w14:paraId="4743A436" w14:textId="77777777" w:rsidR="009C399A" w:rsidRDefault="009C399A" w:rsidP="009C399A">
      <w:pPr>
        <w:pStyle w:val="paragraph"/>
        <w:spacing w:before="0" w:beforeAutospacing="0" w:after="0" w:afterAutospacing="0"/>
        <w:ind w:left="2604"/>
        <w:textAlignment w:val="baseline"/>
        <w:rPr>
          <w:rFonts w:asciiTheme="minorHAnsi" w:hAnsiTheme="minorHAnsi" w:cstheme="minorHAnsi"/>
          <w:b/>
          <w:bCs/>
          <w:sz w:val="22"/>
          <w:szCs w:val="22"/>
        </w:rPr>
      </w:pPr>
      <w:proofErr w:type="spellStart"/>
      <w:r w:rsidRPr="004119E5">
        <w:rPr>
          <w:rFonts w:asciiTheme="minorHAnsi" w:hAnsiTheme="minorHAnsi" w:cstheme="minorHAnsi"/>
          <w:b/>
          <w:bCs/>
          <w:sz w:val="22"/>
          <w:szCs w:val="22"/>
        </w:rPr>
        <w:t>KirVesTes</w:t>
      </w:r>
      <w:proofErr w:type="spellEnd"/>
      <w:r w:rsidRPr="004119E5">
        <w:rPr>
          <w:rFonts w:asciiTheme="minorHAnsi" w:hAnsiTheme="minorHAnsi" w:cstheme="minorHAnsi"/>
          <w:b/>
          <w:bCs/>
          <w:sz w:val="22"/>
          <w:szCs w:val="22"/>
        </w:rPr>
        <w:t xml:space="preserve"> 96 § Vuosiloman ajankohdan määrääminen </w:t>
      </w:r>
    </w:p>
    <w:p w14:paraId="08FF86BC" w14:textId="77777777" w:rsidR="009C399A" w:rsidRPr="009F503D" w:rsidRDefault="009C399A" w:rsidP="009C399A">
      <w:pPr>
        <w:pStyle w:val="paragraph"/>
        <w:spacing w:before="0" w:beforeAutospacing="0" w:after="0" w:afterAutospacing="0"/>
        <w:ind w:left="2604"/>
        <w:textAlignment w:val="baseline"/>
        <w:rPr>
          <w:rFonts w:asciiTheme="minorHAnsi" w:hAnsiTheme="minorHAnsi" w:cstheme="minorHAnsi"/>
          <w:b/>
          <w:bCs/>
          <w:sz w:val="22"/>
          <w:szCs w:val="22"/>
        </w:rPr>
      </w:pPr>
      <w:r w:rsidRPr="009F503D">
        <w:rPr>
          <w:rFonts w:asciiTheme="minorHAnsi" w:hAnsiTheme="minorHAnsi" w:cstheme="minorHAnsi"/>
          <w:b/>
          <w:bCs/>
          <w:sz w:val="22"/>
          <w:szCs w:val="22"/>
        </w:rPr>
        <w:t>1 mom. Pääsääntö vuosiloman ajankohdan määräämisestä.</w:t>
      </w:r>
    </w:p>
    <w:p w14:paraId="4DE088FA" w14:textId="77777777" w:rsidR="009C399A" w:rsidRPr="00C74846" w:rsidRDefault="009C399A" w:rsidP="009C399A">
      <w:pPr>
        <w:pStyle w:val="paragraph"/>
        <w:spacing w:before="0" w:beforeAutospacing="0" w:after="0" w:afterAutospacing="0"/>
        <w:ind w:left="2604"/>
        <w:textAlignment w:val="baseline"/>
        <w:rPr>
          <w:rFonts w:asciiTheme="minorHAnsi" w:hAnsiTheme="minorHAnsi" w:cstheme="minorHAnsi"/>
          <w:b/>
          <w:bCs/>
          <w:sz w:val="22"/>
          <w:szCs w:val="22"/>
        </w:rPr>
      </w:pPr>
      <w:r w:rsidRPr="00CF7940">
        <w:rPr>
          <w:rFonts w:asciiTheme="minorHAnsi" w:hAnsiTheme="minorHAnsi" w:cstheme="minorHAnsi"/>
          <w:sz w:val="22"/>
          <w:szCs w:val="22"/>
        </w:rPr>
        <w:t xml:space="preserve"> Vuosiloma annetaan työnantajan määräämänä aikana siten, että lomavuoden lomakauteen (</w:t>
      </w:r>
      <w:proofErr w:type="gramStart"/>
      <w:r w:rsidRPr="00CF7940">
        <w:rPr>
          <w:rFonts w:asciiTheme="minorHAnsi" w:hAnsiTheme="minorHAnsi" w:cstheme="minorHAnsi"/>
          <w:sz w:val="22"/>
          <w:szCs w:val="22"/>
        </w:rPr>
        <w:t>2.5.– 30.9.</w:t>
      </w:r>
      <w:proofErr w:type="gramEnd"/>
      <w:r w:rsidRPr="00CF7940">
        <w:rPr>
          <w:rFonts w:asciiTheme="minorHAnsi" w:hAnsiTheme="minorHAnsi" w:cstheme="minorHAnsi"/>
          <w:sz w:val="22"/>
          <w:szCs w:val="22"/>
        </w:rPr>
        <w:t xml:space="preserve">) sijoitetaan vähintään 65 prosenttia lomanmääräytymisvuodelta ansaitun loman kokonaismäärästä ja loput </w:t>
      </w:r>
      <w:r w:rsidRPr="00C74846">
        <w:rPr>
          <w:rFonts w:asciiTheme="minorHAnsi" w:hAnsiTheme="minorHAnsi" w:cstheme="minorHAnsi"/>
          <w:sz w:val="22"/>
          <w:szCs w:val="22"/>
        </w:rPr>
        <w:t>lomakauden jälkeen. Kirkkoneuvosto vahvistaa vuosittain työntekijöiden lomajärjestyksen (lomat varsinaisella lomakaudella)</w:t>
      </w:r>
      <w:r>
        <w:rPr>
          <w:rFonts w:asciiTheme="minorHAnsi" w:hAnsiTheme="minorHAnsi" w:cstheme="minorHAnsi"/>
          <w:sz w:val="22"/>
          <w:szCs w:val="22"/>
        </w:rPr>
        <w:t>.</w:t>
      </w:r>
      <w:r w:rsidRPr="00C74846">
        <w:rPr>
          <w:rFonts w:asciiTheme="minorHAnsi" w:hAnsiTheme="minorHAnsi" w:cstheme="minorHAnsi"/>
          <w:sz w:val="22"/>
          <w:szCs w:val="22"/>
        </w:rPr>
        <w:t xml:space="preserve"> </w:t>
      </w:r>
      <w:r w:rsidRPr="00C74846">
        <w:rPr>
          <w:rFonts w:asciiTheme="minorHAnsi" w:hAnsiTheme="minorHAnsi" w:cstheme="minorHAnsi"/>
          <w:sz w:val="22"/>
          <w:szCs w:val="22"/>
        </w:rPr>
        <w:tab/>
      </w:r>
    </w:p>
    <w:p w14:paraId="39F3BEE1" w14:textId="77777777" w:rsidR="009C399A" w:rsidRDefault="009C399A" w:rsidP="009C399A">
      <w:pPr>
        <w:pStyle w:val="paragraph"/>
        <w:spacing w:before="0" w:beforeAutospacing="0" w:after="0" w:afterAutospacing="0"/>
        <w:ind w:left="2604" w:firstLine="4"/>
        <w:textAlignment w:val="baseline"/>
        <w:rPr>
          <w:rFonts w:asciiTheme="minorHAnsi" w:hAnsiTheme="minorHAnsi" w:cstheme="minorHAnsi"/>
          <w:sz w:val="22"/>
          <w:szCs w:val="22"/>
        </w:rPr>
      </w:pPr>
      <w:r w:rsidRPr="00C74846">
        <w:rPr>
          <w:rFonts w:asciiTheme="minorHAnsi" w:hAnsiTheme="minorHAnsi" w:cstheme="minorHAnsi"/>
          <w:sz w:val="22"/>
          <w:szCs w:val="22"/>
        </w:rPr>
        <w:t xml:space="preserve">Vuosiloma annetaan pääosin kesäaikaan lomakaudella, joka alkaa 1.5. ja päättyy 30.9. Lomasta jätetään myös yleensä osa pidettäväksi talvilomana. Kesällä pidettävän ja talvilomana pidettävän loman suhdetta voidaan muuttaa työn tarpeiden vuoksi tai jos työnantaja ja viranhaltija/työntekijä siitä sopivat </w:t>
      </w:r>
    </w:p>
    <w:p w14:paraId="56EE9255" w14:textId="77777777" w:rsidR="009C399A" w:rsidRDefault="009C399A" w:rsidP="009C399A">
      <w:pPr>
        <w:pStyle w:val="paragraph"/>
        <w:spacing w:before="0" w:beforeAutospacing="0" w:after="0" w:afterAutospacing="0"/>
        <w:ind w:left="2604" w:firstLine="4"/>
        <w:textAlignment w:val="baseline"/>
        <w:rPr>
          <w:rFonts w:asciiTheme="minorHAnsi" w:hAnsiTheme="minorHAnsi" w:cstheme="minorHAnsi"/>
          <w:sz w:val="22"/>
          <w:szCs w:val="22"/>
        </w:rPr>
      </w:pPr>
    </w:p>
    <w:p w14:paraId="1970A37E" w14:textId="77777777" w:rsidR="009C399A" w:rsidRDefault="009C399A" w:rsidP="009C399A">
      <w:pPr>
        <w:pStyle w:val="paragraph"/>
        <w:spacing w:before="0" w:beforeAutospacing="0" w:after="0" w:afterAutospacing="0"/>
        <w:ind w:left="2604" w:firstLine="4"/>
        <w:textAlignment w:val="baseline"/>
        <w:rPr>
          <w:rFonts w:asciiTheme="minorHAnsi" w:hAnsiTheme="minorHAnsi" w:cstheme="minorHAnsi"/>
          <w:sz w:val="22"/>
          <w:szCs w:val="22"/>
        </w:rPr>
      </w:pPr>
      <w:r w:rsidRPr="0055733C">
        <w:rPr>
          <w:rFonts w:asciiTheme="minorHAnsi" w:hAnsiTheme="minorHAnsi" w:cstheme="minorHAnsi"/>
          <w:b/>
          <w:bCs/>
          <w:sz w:val="22"/>
          <w:szCs w:val="22"/>
        </w:rPr>
        <w:t>3 mom. Vuosiloman antamisen viimeisin ajankohta</w:t>
      </w:r>
      <w:r w:rsidRPr="00C74846">
        <w:rPr>
          <w:rFonts w:asciiTheme="minorHAnsi" w:hAnsiTheme="minorHAnsi" w:cstheme="minorHAnsi"/>
          <w:sz w:val="22"/>
          <w:szCs w:val="22"/>
        </w:rPr>
        <w:t xml:space="preserve"> </w:t>
      </w:r>
    </w:p>
    <w:p w14:paraId="113CDFBC" w14:textId="77777777" w:rsidR="009C399A" w:rsidRDefault="009C399A" w:rsidP="009C399A">
      <w:pPr>
        <w:pStyle w:val="paragraph"/>
        <w:spacing w:before="0" w:beforeAutospacing="0" w:after="0" w:afterAutospacing="0"/>
        <w:ind w:left="2604" w:firstLine="4"/>
        <w:textAlignment w:val="baseline"/>
        <w:rPr>
          <w:rFonts w:asciiTheme="minorHAnsi" w:hAnsiTheme="minorHAnsi" w:cstheme="minorHAnsi"/>
          <w:sz w:val="22"/>
          <w:szCs w:val="22"/>
        </w:rPr>
      </w:pPr>
      <w:r w:rsidRPr="00C74846">
        <w:rPr>
          <w:rFonts w:asciiTheme="minorHAnsi" w:hAnsiTheme="minorHAnsi" w:cstheme="minorHAnsi"/>
          <w:sz w:val="22"/>
          <w:szCs w:val="22"/>
        </w:rPr>
        <w:t>Erääntynyt vuosiloma on annettava viimeistään lomavuotta seuraavan huhtikuun loppuun mennessä tai perustellusta syystä syyskuun loppuun mennessä. Perusteltuna syynä pidetään esimerkiksi loman antamisen estymistä pitkän virka-/työvapaan tai työtilanteen vuoksi. Vuosiloma on kuitenkin aina annettava lomavuotta seuraavan syyskuun loppuun mennessä.</w:t>
      </w:r>
    </w:p>
    <w:p w14:paraId="675FE34C" w14:textId="77777777" w:rsidR="009C399A" w:rsidRDefault="009C399A" w:rsidP="009C399A">
      <w:pPr>
        <w:pStyle w:val="paragraph"/>
        <w:spacing w:before="0" w:beforeAutospacing="0" w:after="0" w:afterAutospacing="0"/>
        <w:ind w:left="2604" w:firstLine="4"/>
        <w:textAlignment w:val="baseline"/>
        <w:rPr>
          <w:rFonts w:asciiTheme="minorHAnsi" w:hAnsiTheme="minorHAnsi" w:cstheme="minorHAnsi"/>
          <w:sz w:val="22"/>
          <w:szCs w:val="22"/>
        </w:rPr>
      </w:pPr>
    </w:p>
    <w:p w14:paraId="649FB6B2" w14:textId="77777777" w:rsidR="009C399A" w:rsidRDefault="009C399A" w:rsidP="009C399A">
      <w:pPr>
        <w:pStyle w:val="paragraph"/>
        <w:spacing w:before="0" w:beforeAutospacing="0" w:after="0" w:afterAutospacing="0"/>
        <w:ind w:left="2604"/>
        <w:textAlignment w:val="baseline"/>
        <w:rPr>
          <w:rFonts w:asciiTheme="minorHAnsi" w:hAnsiTheme="minorHAnsi" w:cstheme="minorHAnsi"/>
          <w:sz w:val="22"/>
          <w:szCs w:val="22"/>
        </w:rPr>
      </w:pPr>
      <w:r w:rsidRPr="00632BAC">
        <w:rPr>
          <w:rFonts w:asciiTheme="minorHAnsi" w:hAnsiTheme="minorHAnsi" w:cstheme="minorHAnsi"/>
          <w:sz w:val="22"/>
          <w:szCs w:val="22"/>
        </w:rPr>
        <w:t xml:space="preserve">Arvio lapsivaikutuksesta </w:t>
      </w:r>
      <w:proofErr w:type="gramStart"/>
      <w:r w:rsidRPr="00632BAC">
        <w:rPr>
          <w:rFonts w:asciiTheme="minorHAnsi" w:hAnsiTheme="minorHAnsi" w:cstheme="minorHAnsi"/>
          <w:sz w:val="22"/>
          <w:szCs w:val="22"/>
        </w:rPr>
        <w:t>( KJ</w:t>
      </w:r>
      <w:proofErr w:type="gramEnd"/>
      <w:r w:rsidRPr="00632BAC">
        <w:rPr>
          <w:rFonts w:asciiTheme="minorHAnsi" w:hAnsiTheme="minorHAnsi" w:cstheme="minorHAnsi"/>
          <w:sz w:val="22"/>
          <w:szCs w:val="22"/>
        </w:rPr>
        <w:t xml:space="preserve"> 23 luku 3 </w:t>
      </w:r>
      <w:proofErr w:type="gramStart"/>
      <w:r w:rsidRPr="00632BAC">
        <w:rPr>
          <w:rFonts w:asciiTheme="minorHAnsi" w:hAnsiTheme="minorHAnsi" w:cstheme="minorHAnsi"/>
          <w:sz w:val="22"/>
          <w:szCs w:val="22"/>
        </w:rPr>
        <w:t>§ )</w:t>
      </w:r>
      <w:proofErr w:type="gramEnd"/>
      <w:r w:rsidRPr="00632BAC">
        <w:rPr>
          <w:rFonts w:asciiTheme="minorHAnsi" w:hAnsiTheme="minorHAnsi" w:cstheme="minorHAnsi"/>
          <w:sz w:val="22"/>
          <w:szCs w:val="22"/>
        </w:rPr>
        <w:t xml:space="preserve">: Välitöntä </w:t>
      </w:r>
      <w:r>
        <w:rPr>
          <w:rFonts w:asciiTheme="minorHAnsi" w:hAnsiTheme="minorHAnsi" w:cstheme="minorHAnsi"/>
          <w:sz w:val="22"/>
          <w:szCs w:val="22"/>
        </w:rPr>
        <w:t>lapsi</w:t>
      </w:r>
      <w:r w:rsidRPr="00632BAC">
        <w:rPr>
          <w:rFonts w:asciiTheme="minorHAnsi" w:hAnsiTheme="minorHAnsi" w:cstheme="minorHAnsi"/>
          <w:sz w:val="22"/>
          <w:szCs w:val="22"/>
        </w:rPr>
        <w:t>vaikutusta ei ole.</w:t>
      </w:r>
    </w:p>
    <w:p w14:paraId="5E30AD91" w14:textId="77777777" w:rsidR="009C399A" w:rsidRPr="00C74846" w:rsidRDefault="009C399A" w:rsidP="009C399A">
      <w:pPr>
        <w:pStyle w:val="paragraph"/>
        <w:spacing w:before="0" w:beforeAutospacing="0" w:after="0" w:afterAutospacing="0"/>
        <w:ind w:left="2604" w:firstLine="4"/>
        <w:textAlignment w:val="baseline"/>
        <w:rPr>
          <w:rFonts w:asciiTheme="minorHAnsi" w:hAnsiTheme="minorHAnsi" w:cstheme="minorHAnsi"/>
          <w:b/>
          <w:bCs/>
          <w:sz w:val="22"/>
          <w:szCs w:val="22"/>
        </w:rPr>
      </w:pPr>
    </w:p>
    <w:p w14:paraId="0C7F8AE4" w14:textId="77777777" w:rsidR="009C399A" w:rsidRDefault="009C399A" w:rsidP="009C399A">
      <w:pPr>
        <w:spacing w:line="240" w:lineRule="auto"/>
        <w:ind w:left="2608" w:hanging="2608"/>
      </w:pPr>
      <w:r>
        <w:rPr>
          <w:b/>
          <w:bCs/>
        </w:rPr>
        <w:t>ESITYS:</w:t>
      </w:r>
      <w:r>
        <w:rPr>
          <w:b/>
          <w:bCs/>
        </w:rPr>
        <w:tab/>
      </w:r>
      <w:r w:rsidRPr="00750B2D">
        <w:t xml:space="preserve">Kirkkoneuvosto vahvistaa liitteen mukaisen lomajärjestyksen. </w:t>
      </w:r>
      <w:r>
        <w:t>LIITE 2</w:t>
      </w:r>
    </w:p>
    <w:p w14:paraId="2EEAFB9B" w14:textId="7B676E8E" w:rsidR="00C61414" w:rsidRDefault="009C399A" w:rsidP="009C399A">
      <w:pPr>
        <w:spacing w:after="0"/>
        <w:ind w:left="2608" w:hanging="2563"/>
      </w:pPr>
      <w:r>
        <w:rPr>
          <w:b/>
          <w:bCs/>
        </w:rPr>
        <w:t>KN PÄÄTÖS:</w:t>
      </w:r>
      <w:r>
        <w:rPr>
          <w:b/>
          <w:bCs/>
        </w:rPr>
        <w:tab/>
      </w:r>
      <w:r w:rsidR="00496C90" w:rsidRPr="00496C90">
        <w:t>Kirkkoneuvosto vahvisti liitteen mukaisen lomajärjestyksen.</w:t>
      </w:r>
    </w:p>
    <w:p w14:paraId="720A5938" w14:textId="77777777" w:rsidR="00C61414" w:rsidRPr="008753E6" w:rsidRDefault="00C61414" w:rsidP="008C6428">
      <w:pPr>
        <w:spacing w:after="0"/>
      </w:pPr>
    </w:p>
    <w:p w14:paraId="09B05849" w14:textId="77777777" w:rsidR="001A7293" w:rsidRDefault="001A7293" w:rsidP="00222B6E">
      <w:pPr>
        <w:spacing w:after="0"/>
        <w:rPr>
          <w:b/>
          <w:bCs/>
        </w:rPr>
      </w:pPr>
    </w:p>
    <w:p w14:paraId="7E4D4B5B" w14:textId="77777777" w:rsidR="009C399A" w:rsidRDefault="009C399A" w:rsidP="00222B6E">
      <w:pPr>
        <w:spacing w:after="0"/>
        <w:rPr>
          <w:b/>
          <w:bCs/>
        </w:rPr>
      </w:pPr>
    </w:p>
    <w:p w14:paraId="3B9092FE" w14:textId="77777777" w:rsidR="00B77647" w:rsidRDefault="00B77647" w:rsidP="00222B6E">
      <w:pPr>
        <w:spacing w:after="0"/>
        <w:rPr>
          <w:b/>
          <w:bCs/>
        </w:rPr>
      </w:pPr>
    </w:p>
    <w:p w14:paraId="17B479B6" w14:textId="77777777" w:rsidR="009C399A" w:rsidRDefault="009C399A" w:rsidP="00222B6E">
      <w:pPr>
        <w:spacing w:after="0"/>
        <w:rPr>
          <w:b/>
          <w:bCs/>
        </w:rPr>
      </w:pPr>
    </w:p>
    <w:p w14:paraId="7A8D2A52" w14:textId="3478AF2D" w:rsidR="00B90FCD" w:rsidRPr="001B7845" w:rsidRDefault="00B90FCD" w:rsidP="00FD08A2">
      <w:pPr>
        <w:spacing w:after="0"/>
      </w:pPr>
    </w:p>
    <w:p w14:paraId="515079E2" w14:textId="77777777" w:rsidR="00B77647" w:rsidRDefault="00B77647" w:rsidP="00496C90">
      <w:pPr>
        <w:pStyle w:val="paragraph"/>
        <w:spacing w:before="0" w:beforeAutospacing="0" w:after="0" w:afterAutospacing="0"/>
        <w:ind w:left="2604" w:hanging="2604"/>
        <w:textAlignment w:val="baseline"/>
        <w:rPr>
          <w:rFonts w:asciiTheme="minorHAnsi" w:hAnsiTheme="minorHAnsi" w:cstheme="minorHAnsi"/>
          <w:b/>
          <w:bCs/>
          <w:sz w:val="22"/>
          <w:szCs w:val="22"/>
        </w:rPr>
      </w:pPr>
    </w:p>
    <w:p w14:paraId="5EADAB1F" w14:textId="1760B64F" w:rsidR="00496C90" w:rsidRPr="00F32703" w:rsidRDefault="00496C90" w:rsidP="00496C90">
      <w:pPr>
        <w:pStyle w:val="paragraph"/>
        <w:spacing w:before="0" w:beforeAutospacing="0" w:after="0" w:afterAutospacing="0"/>
        <w:ind w:left="2604" w:hanging="2604"/>
        <w:textAlignment w:val="baseline"/>
        <w:rPr>
          <w:rFonts w:asciiTheme="minorHAnsi" w:hAnsiTheme="minorHAnsi" w:cstheme="minorHAnsi"/>
          <w:b/>
          <w:bCs/>
          <w:sz w:val="22"/>
          <w:szCs w:val="22"/>
        </w:rPr>
      </w:pPr>
      <w:r w:rsidRPr="00F32703">
        <w:rPr>
          <w:rFonts w:asciiTheme="minorHAnsi" w:hAnsiTheme="minorHAnsi" w:cstheme="minorHAnsi"/>
          <w:b/>
          <w:bCs/>
          <w:sz w:val="22"/>
          <w:szCs w:val="22"/>
        </w:rPr>
        <w:t>3</w:t>
      </w:r>
      <w:r>
        <w:rPr>
          <w:rFonts w:asciiTheme="minorHAnsi" w:hAnsiTheme="minorHAnsi" w:cstheme="minorHAnsi"/>
          <w:b/>
          <w:bCs/>
          <w:sz w:val="22"/>
          <w:szCs w:val="22"/>
        </w:rPr>
        <w:t>6</w:t>
      </w:r>
      <w:r w:rsidRPr="00F32703">
        <w:rPr>
          <w:rFonts w:asciiTheme="minorHAnsi" w:hAnsiTheme="minorHAnsi" w:cstheme="minorHAnsi"/>
          <w:b/>
          <w:bCs/>
          <w:sz w:val="22"/>
          <w:szCs w:val="22"/>
        </w:rPr>
        <w:t xml:space="preserve"> §    </w:t>
      </w:r>
    </w:p>
    <w:p w14:paraId="478A9CAD" w14:textId="3885CC29" w:rsidR="00496C90" w:rsidRPr="001B3439" w:rsidRDefault="00496C90" w:rsidP="00496C90">
      <w:pPr>
        <w:pStyle w:val="paragraph"/>
        <w:spacing w:before="0" w:beforeAutospacing="0" w:after="0" w:afterAutospacing="0"/>
        <w:ind w:left="2604" w:hanging="2604"/>
        <w:textAlignment w:val="baseline"/>
        <w:rPr>
          <w:rFonts w:asciiTheme="minorHAnsi" w:hAnsiTheme="minorHAnsi" w:cstheme="minorHAnsi"/>
          <w:b/>
          <w:bCs/>
        </w:rPr>
      </w:pPr>
      <w:r w:rsidRPr="001B3439">
        <w:rPr>
          <w:rFonts w:asciiTheme="minorHAnsi" w:hAnsiTheme="minorHAnsi" w:cstheme="minorHAnsi"/>
          <w:b/>
          <w:bCs/>
        </w:rPr>
        <w:t>KIRKON REMONTTIIN MYÖNNETYN SUUNNITTELUAVUSTUKSEN KÄYTTÄMINEN</w:t>
      </w:r>
    </w:p>
    <w:p w14:paraId="2BA97F93" w14:textId="77777777" w:rsidR="00496C90" w:rsidRDefault="00496C90" w:rsidP="00496C90">
      <w:pPr>
        <w:pStyle w:val="paragraph"/>
        <w:spacing w:before="0" w:beforeAutospacing="0" w:after="0" w:afterAutospacing="0"/>
        <w:ind w:left="2604" w:hanging="2604"/>
        <w:textAlignment w:val="baseline"/>
        <w:rPr>
          <w:rFonts w:asciiTheme="minorHAnsi" w:hAnsiTheme="minorHAnsi" w:cstheme="minorHAnsi"/>
          <w:b/>
          <w:bCs/>
          <w:sz w:val="22"/>
          <w:szCs w:val="22"/>
        </w:rPr>
      </w:pPr>
    </w:p>
    <w:p w14:paraId="2090055E" w14:textId="77777777" w:rsidR="00496C90" w:rsidRPr="002C22E0" w:rsidRDefault="00496C90" w:rsidP="00496C90">
      <w:pPr>
        <w:pStyle w:val="paragraph"/>
        <w:spacing w:before="0" w:beforeAutospacing="0" w:after="0" w:afterAutospacing="0"/>
        <w:ind w:left="2604" w:hanging="2604"/>
        <w:textAlignment w:val="baseline"/>
        <w:rPr>
          <w:rFonts w:asciiTheme="minorHAnsi" w:hAnsiTheme="minorHAnsi" w:cstheme="minorHAnsi"/>
          <w:sz w:val="22"/>
          <w:szCs w:val="22"/>
        </w:rPr>
      </w:pPr>
      <w:r w:rsidRPr="002C22E0">
        <w:rPr>
          <w:rFonts w:asciiTheme="minorHAnsi" w:hAnsiTheme="minorHAnsi" w:cstheme="minorHAnsi"/>
          <w:sz w:val="22"/>
          <w:szCs w:val="22"/>
        </w:rPr>
        <w:t xml:space="preserve">147 </w:t>
      </w:r>
      <w:proofErr w:type="gramStart"/>
      <w:r w:rsidRPr="002C22E0">
        <w:rPr>
          <w:rFonts w:asciiTheme="minorHAnsi" w:hAnsiTheme="minorHAnsi" w:cstheme="minorHAnsi"/>
          <w:sz w:val="22"/>
          <w:szCs w:val="22"/>
        </w:rPr>
        <w:t xml:space="preserve">§ </w:t>
      </w:r>
      <w:r>
        <w:rPr>
          <w:rFonts w:asciiTheme="minorHAnsi" w:hAnsiTheme="minorHAnsi" w:cstheme="minorHAnsi"/>
          <w:sz w:val="22"/>
          <w:szCs w:val="22"/>
        </w:rPr>
        <w:t xml:space="preserve"> KN</w:t>
      </w:r>
      <w:proofErr w:type="gramEnd"/>
      <w:r>
        <w:rPr>
          <w:rFonts w:asciiTheme="minorHAnsi" w:hAnsiTheme="minorHAnsi" w:cstheme="minorHAnsi"/>
          <w:sz w:val="22"/>
          <w:szCs w:val="22"/>
        </w:rPr>
        <w:t xml:space="preserve"> 26.10.2022 </w:t>
      </w:r>
      <w:r w:rsidRPr="002C22E0">
        <w:rPr>
          <w:rFonts w:asciiTheme="minorHAnsi" w:hAnsiTheme="minorHAnsi" w:cstheme="minorHAnsi"/>
          <w:sz w:val="22"/>
          <w:szCs w:val="22"/>
        </w:rPr>
        <w:t>ANOMUS KIRKON REMONTIN SUUNNITTELUAVUSTUKSESTA</w:t>
      </w:r>
    </w:p>
    <w:p w14:paraId="502AAE41" w14:textId="77777777" w:rsidR="00496C90" w:rsidRPr="00632BAC" w:rsidRDefault="00496C90" w:rsidP="00496C90">
      <w:pPr>
        <w:pStyle w:val="paragraph"/>
        <w:spacing w:before="0" w:beforeAutospacing="0" w:after="0" w:afterAutospacing="0"/>
        <w:ind w:left="2604" w:hanging="2604"/>
        <w:textAlignment w:val="baseline"/>
        <w:rPr>
          <w:rFonts w:asciiTheme="minorHAnsi" w:hAnsiTheme="minorHAnsi" w:cstheme="minorHAnsi"/>
          <w:sz w:val="22"/>
          <w:szCs w:val="22"/>
        </w:rPr>
      </w:pPr>
      <w:r>
        <w:rPr>
          <w:rFonts w:asciiTheme="minorHAnsi" w:hAnsiTheme="minorHAnsi" w:cstheme="minorHAnsi"/>
          <w:b/>
          <w:bCs/>
          <w:sz w:val="22"/>
          <w:szCs w:val="22"/>
        </w:rPr>
        <w:tab/>
      </w:r>
      <w:r w:rsidRPr="00632BAC">
        <w:rPr>
          <w:rFonts w:asciiTheme="minorHAnsi" w:hAnsiTheme="minorHAnsi" w:cstheme="minorHAnsi"/>
          <w:sz w:val="22"/>
          <w:szCs w:val="22"/>
        </w:rPr>
        <w:t>Vehmaan Pyhän Margareetan kirkko on keskiaikainen kivikirkko ja Vehmaan arvokkain kulttuurihistoriallinen rakennus, joka samalla palvelee seurakuntaa sen arjen ja juhlan keskellä. Kirkkoon on tehty v. 1995 mittava remontti. Tämän hetken ajankohtainen korjaustarve on kirkon katon korjaaminen sekä osan ikkunoiden korjaaminen erityisesti ulkopuolelta.</w:t>
      </w:r>
    </w:p>
    <w:p w14:paraId="106BDBEB" w14:textId="29E215B0" w:rsidR="00496C90" w:rsidRDefault="00496C90" w:rsidP="00496C90">
      <w:pPr>
        <w:pStyle w:val="paragraph"/>
        <w:spacing w:before="0" w:beforeAutospacing="0" w:after="0" w:afterAutospacing="0"/>
        <w:ind w:left="2604" w:hanging="2604"/>
        <w:textAlignment w:val="baseline"/>
        <w:rPr>
          <w:rFonts w:asciiTheme="minorHAnsi" w:hAnsiTheme="minorHAnsi" w:cstheme="minorHAnsi"/>
          <w:sz w:val="22"/>
          <w:szCs w:val="22"/>
        </w:rPr>
      </w:pPr>
      <w:r w:rsidRPr="00632BAC">
        <w:rPr>
          <w:rFonts w:asciiTheme="minorHAnsi" w:hAnsiTheme="minorHAnsi" w:cstheme="minorHAnsi"/>
          <w:sz w:val="22"/>
          <w:szCs w:val="22"/>
        </w:rPr>
        <w:tab/>
        <w:t xml:space="preserve">Viime syksynä on tehty arvio korjaustarpeista ja samalla katon osalta korjattu akuutein ongelma asehuoneen kohdalla. Arvio on, että ikkunoiden ja koton korjaukset pitäisi tehdä </w:t>
      </w:r>
      <w:proofErr w:type="gramStart"/>
      <w:r w:rsidRPr="00632BAC">
        <w:rPr>
          <w:rFonts w:asciiTheme="minorHAnsi" w:hAnsiTheme="minorHAnsi" w:cstheme="minorHAnsi"/>
          <w:sz w:val="22"/>
          <w:szCs w:val="22"/>
        </w:rPr>
        <w:t>1-5</w:t>
      </w:r>
      <w:proofErr w:type="gramEnd"/>
      <w:r w:rsidRPr="00632BAC">
        <w:rPr>
          <w:rFonts w:asciiTheme="minorHAnsi" w:hAnsiTheme="minorHAnsi" w:cstheme="minorHAnsi"/>
          <w:sz w:val="22"/>
          <w:szCs w:val="22"/>
        </w:rPr>
        <w:t xml:space="preserve"> vuoden kuluessa. Kirkkohallitukselta voidaan anoa korjausavustusta. Tällä hetkellä korjausavustusten myöntämistä edeltää </w:t>
      </w:r>
    </w:p>
    <w:p w14:paraId="14E073DB" w14:textId="77777777" w:rsidR="00496C90" w:rsidRDefault="00496C90" w:rsidP="00496C90">
      <w:pPr>
        <w:pStyle w:val="paragraph"/>
        <w:spacing w:before="0" w:beforeAutospacing="0" w:after="0" w:afterAutospacing="0"/>
        <w:ind w:left="2604" w:hanging="2604"/>
        <w:textAlignment w:val="baseline"/>
        <w:rPr>
          <w:rFonts w:asciiTheme="minorHAnsi" w:hAnsiTheme="minorHAnsi" w:cstheme="minorHAnsi"/>
          <w:sz w:val="22"/>
          <w:szCs w:val="22"/>
        </w:rPr>
      </w:pPr>
    </w:p>
    <w:p w14:paraId="01C955DB" w14:textId="77777777" w:rsidR="00496C90" w:rsidRDefault="00496C90" w:rsidP="00496C90">
      <w:pPr>
        <w:pStyle w:val="paragraph"/>
        <w:spacing w:before="0" w:beforeAutospacing="0" w:after="0" w:afterAutospacing="0"/>
        <w:ind w:left="2604"/>
        <w:textAlignment w:val="baseline"/>
        <w:rPr>
          <w:rFonts w:asciiTheme="minorHAnsi" w:hAnsiTheme="minorHAnsi" w:cstheme="minorHAnsi"/>
          <w:sz w:val="22"/>
          <w:szCs w:val="22"/>
        </w:rPr>
      </w:pPr>
      <w:r w:rsidRPr="00632BAC">
        <w:rPr>
          <w:rFonts w:asciiTheme="minorHAnsi" w:hAnsiTheme="minorHAnsi" w:cstheme="minorHAnsi"/>
          <w:sz w:val="22"/>
          <w:szCs w:val="22"/>
        </w:rPr>
        <w:t xml:space="preserve">suunnitteluvaihe, johon voidaan myös saada avustusta enintään 50 % kokonaiskustannuksesta. Ensi vuonna alkavaan suunnitteluun on haettava </w:t>
      </w:r>
    </w:p>
    <w:p w14:paraId="23EF5600" w14:textId="77777777" w:rsidR="00496C90" w:rsidRDefault="00496C90" w:rsidP="00496C90">
      <w:pPr>
        <w:pStyle w:val="paragraph"/>
        <w:spacing w:before="0" w:beforeAutospacing="0" w:after="0" w:afterAutospacing="0"/>
        <w:ind w:left="2604" w:hanging="2604"/>
        <w:textAlignment w:val="baseline"/>
        <w:rPr>
          <w:rFonts w:asciiTheme="minorHAnsi" w:hAnsiTheme="minorHAnsi" w:cstheme="minorHAnsi"/>
          <w:sz w:val="22"/>
          <w:szCs w:val="22"/>
        </w:rPr>
      </w:pPr>
    </w:p>
    <w:p w14:paraId="69FAE157" w14:textId="6F2DA73B" w:rsidR="00496C90" w:rsidRPr="00632BAC" w:rsidRDefault="00496C90" w:rsidP="00FD08A2">
      <w:pPr>
        <w:pStyle w:val="paragraph"/>
        <w:spacing w:before="0" w:beforeAutospacing="0" w:after="0" w:afterAutospacing="0"/>
        <w:ind w:left="2604"/>
        <w:textAlignment w:val="baseline"/>
        <w:rPr>
          <w:rFonts w:asciiTheme="minorHAnsi" w:hAnsiTheme="minorHAnsi" w:cstheme="minorHAnsi"/>
          <w:sz w:val="22"/>
          <w:szCs w:val="22"/>
        </w:rPr>
      </w:pPr>
      <w:r w:rsidRPr="00632BAC">
        <w:rPr>
          <w:rFonts w:asciiTheme="minorHAnsi" w:hAnsiTheme="minorHAnsi" w:cstheme="minorHAnsi"/>
          <w:sz w:val="22"/>
          <w:szCs w:val="22"/>
        </w:rPr>
        <w:t xml:space="preserve">avustusta vuoden 2022 loppuun mennessä. Korjaussuunnitelman tekemiseen liittyy myös aikataulun laatiminen niin, että seurakunta pystyy hakemaan oman taloudellisen tilanteensa mukaan avustuksia kirkon korjaamisen eri vaiheisiin. </w:t>
      </w:r>
    </w:p>
    <w:p w14:paraId="58A3AEAE" w14:textId="77777777" w:rsidR="00496C90" w:rsidRDefault="00496C90" w:rsidP="00496C90">
      <w:pPr>
        <w:pStyle w:val="paragraph"/>
        <w:spacing w:before="0" w:beforeAutospacing="0" w:after="0" w:afterAutospacing="0"/>
        <w:ind w:left="2604" w:hanging="2604"/>
        <w:textAlignment w:val="baseline"/>
        <w:rPr>
          <w:rFonts w:asciiTheme="minorHAnsi" w:hAnsiTheme="minorHAnsi" w:cstheme="minorHAnsi"/>
          <w:sz w:val="22"/>
          <w:szCs w:val="22"/>
        </w:rPr>
      </w:pPr>
      <w:r w:rsidRPr="00632BAC">
        <w:rPr>
          <w:rFonts w:asciiTheme="minorHAnsi" w:hAnsiTheme="minorHAnsi" w:cstheme="minorHAnsi"/>
          <w:sz w:val="22"/>
          <w:szCs w:val="22"/>
        </w:rPr>
        <w:tab/>
        <w:t xml:space="preserve">Arvio lapsivaikutuksesta </w:t>
      </w:r>
      <w:proofErr w:type="gramStart"/>
      <w:r w:rsidRPr="00632BAC">
        <w:rPr>
          <w:rFonts w:asciiTheme="minorHAnsi" w:hAnsiTheme="minorHAnsi" w:cstheme="minorHAnsi"/>
          <w:sz w:val="22"/>
          <w:szCs w:val="22"/>
        </w:rPr>
        <w:t>( KJ</w:t>
      </w:r>
      <w:proofErr w:type="gramEnd"/>
      <w:r w:rsidRPr="00632BAC">
        <w:rPr>
          <w:rFonts w:asciiTheme="minorHAnsi" w:hAnsiTheme="minorHAnsi" w:cstheme="minorHAnsi"/>
          <w:sz w:val="22"/>
          <w:szCs w:val="22"/>
        </w:rPr>
        <w:t xml:space="preserve"> 23 luku 3 </w:t>
      </w:r>
      <w:proofErr w:type="gramStart"/>
      <w:r w:rsidRPr="00632BAC">
        <w:rPr>
          <w:rFonts w:asciiTheme="minorHAnsi" w:hAnsiTheme="minorHAnsi" w:cstheme="minorHAnsi"/>
          <w:sz w:val="22"/>
          <w:szCs w:val="22"/>
        </w:rPr>
        <w:t>§ )</w:t>
      </w:r>
      <w:proofErr w:type="gramEnd"/>
      <w:r w:rsidRPr="00632BAC">
        <w:rPr>
          <w:rFonts w:asciiTheme="minorHAnsi" w:hAnsiTheme="minorHAnsi" w:cstheme="minorHAnsi"/>
          <w:sz w:val="22"/>
          <w:szCs w:val="22"/>
        </w:rPr>
        <w:t>: Välitöntä vaikutusta ei ole.</w:t>
      </w:r>
    </w:p>
    <w:p w14:paraId="1A712E84" w14:textId="77777777" w:rsidR="00496C90" w:rsidRDefault="00496C90" w:rsidP="00496C90">
      <w:pPr>
        <w:pStyle w:val="paragraph"/>
        <w:spacing w:before="0" w:beforeAutospacing="0" w:after="0" w:afterAutospacing="0"/>
        <w:ind w:left="2604" w:hanging="2604"/>
        <w:textAlignment w:val="baseline"/>
        <w:rPr>
          <w:rFonts w:asciiTheme="minorHAnsi" w:hAnsiTheme="minorHAnsi" w:cstheme="minorHAnsi"/>
          <w:sz w:val="22"/>
          <w:szCs w:val="22"/>
        </w:rPr>
      </w:pPr>
    </w:p>
    <w:p w14:paraId="0312479D" w14:textId="77777777" w:rsidR="00496C90" w:rsidRDefault="00496C90" w:rsidP="00496C90">
      <w:pPr>
        <w:pStyle w:val="paragraph"/>
        <w:spacing w:before="0" w:beforeAutospacing="0" w:after="0" w:afterAutospacing="0"/>
        <w:ind w:left="2604" w:hanging="2604"/>
        <w:textAlignment w:val="baseline"/>
        <w:rPr>
          <w:rFonts w:asciiTheme="minorHAnsi" w:hAnsiTheme="minorHAnsi" w:cstheme="minorHAnsi"/>
          <w:sz w:val="22"/>
          <w:szCs w:val="22"/>
        </w:rPr>
      </w:pPr>
      <w:r>
        <w:rPr>
          <w:rFonts w:asciiTheme="minorHAnsi" w:hAnsiTheme="minorHAnsi" w:cstheme="minorHAnsi"/>
          <w:sz w:val="22"/>
          <w:szCs w:val="22"/>
        </w:rPr>
        <w:t>Päätösesitys:</w:t>
      </w:r>
      <w:r>
        <w:rPr>
          <w:rFonts w:asciiTheme="minorHAnsi" w:hAnsiTheme="minorHAnsi" w:cstheme="minorHAnsi"/>
          <w:sz w:val="22"/>
          <w:szCs w:val="22"/>
        </w:rPr>
        <w:tab/>
        <w:t>Vt. kirkkoherran päätösesitys:</w:t>
      </w:r>
    </w:p>
    <w:p w14:paraId="6F51F45A" w14:textId="77777777" w:rsidR="00496C90" w:rsidRDefault="00496C90" w:rsidP="00496C90">
      <w:pPr>
        <w:pStyle w:val="paragraph"/>
        <w:spacing w:before="0" w:beforeAutospacing="0" w:after="0" w:afterAutospacing="0"/>
        <w:ind w:left="2604" w:hanging="2604"/>
        <w:textAlignment w:val="baseline"/>
        <w:rPr>
          <w:rFonts w:asciiTheme="minorHAnsi" w:hAnsiTheme="minorHAnsi" w:cstheme="minorHAnsi"/>
          <w:sz w:val="22"/>
          <w:szCs w:val="22"/>
        </w:rPr>
      </w:pPr>
      <w:r>
        <w:rPr>
          <w:rFonts w:asciiTheme="minorHAnsi" w:hAnsiTheme="minorHAnsi" w:cstheme="minorHAnsi"/>
          <w:sz w:val="22"/>
          <w:szCs w:val="22"/>
        </w:rPr>
        <w:tab/>
        <w:t>Kirkkoneuvosto päättää hakea avustusta kirkon korjauksen suunnitteluun ensi vuodelle ja valtuuttaa talouspäällikkö Leena Eliaksen tekemään tarvittavan anomuksen kirkkohallitukselle.</w:t>
      </w:r>
    </w:p>
    <w:p w14:paraId="361801E1" w14:textId="77777777" w:rsidR="00496C90" w:rsidRDefault="00496C90" w:rsidP="00496C90">
      <w:pPr>
        <w:pStyle w:val="paragraph"/>
        <w:spacing w:before="0" w:beforeAutospacing="0" w:after="0" w:afterAutospacing="0"/>
        <w:ind w:left="2604" w:hanging="2604"/>
        <w:textAlignment w:val="baseline"/>
        <w:rPr>
          <w:rFonts w:asciiTheme="minorHAnsi" w:hAnsiTheme="minorHAnsi" w:cstheme="minorHAnsi"/>
          <w:sz w:val="22"/>
          <w:szCs w:val="22"/>
        </w:rPr>
      </w:pPr>
    </w:p>
    <w:p w14:paraId="520CF5C5" w14:textId="77777777" w:rsidR="00496C90" w:rsidRDefault="00496C90" w:rsidP="00496C90">
      <w:pPr>
        <w:pStyle w:val="paragraph"/>
        <w:spacing w:before="0" w:beforeAutospacing="0" w:after="0" w:afterAutospacing="0"/>
        <w:ind w:left="2604" w:hanging="2604"/>
        <w:textAlignment w:val="baseline"/>
        <w:rPr>
          <w:rFonts w:asciiTheme="minorHAnsi" w:hAnsiTheme="minorHAnsi" w:cstheme="minorHAnsi"/>
          <w:sz w:val="22"/>
          <w:szCs w:val="22"/>
        </w:rPr>
      </w:pPr>
      <w:r>
        <w:rPr>
          <w:rFonts w:asciiTheme="minorHAnsi" w:hAnsiTheme="minorHAnsi" w:cstheme="minorHAnsi"/>
          <w:sz w:val="22"/>
          <w:szCs w:val="22"/>
        </w:rPr>
        <w:t>KN 26.10.2022 päätös:</w:t>
      </w:r>
      <w:r>
        <w:rPr>
          <w:rFonts w:asciiTheme="minorHAnsi" w:hAnsiTheme="minorHAnsi" w:cstheme="minorHAnsi"/>
          <w:sz w:val="22"/>
          <w:szCs w:val="22"/>
        </w:rPr>
        <w:tab/>
        <w:t>Esityksen mukaan.</w:t>
      </w:r>
    </w:p>
    <w:p w14:paraId="563D6905" w14:textId="77777777" w:rsidR="00496C90" w:rsidRPr="00F32703" w:rsidRDefault="00496C90" w:rsidP="00496C90">
      <w:pPr>
        <w:pStyle w:val="paragraph"/>
        <w:spacing w:before="0" w:beforeAutospacing="0" w:after="0" w:afterAutospacing="0"/>
        <w:textAlignment w:val="baseline"/>
        <w:rPr>
          <w:rFonts w:asciiTheme="minorHAnsi" w:hAnsiTheme="minorHAnsi" w:cstheme="minorHAnsi"/>
          <w:b/>
          <w:bCs/>
          <w:sz w:val="22"/>
          <w:szCs w:val="22"/>
        </w:rPr>
      </w:pPr>
    </w:p>
    <w:p w14:paraId="0CF2D896" w14:textId="77777777" w:rsidR="00496C90" w:rsidRDefault="00496C90" w:rsidP="00496C90">
      <w:pPr>
        <w:spacing w:after="0"/>
        <w:ind w:left="2604"/>
        <w:rPr>
          <w:rFonts w:asciiTheme="minorHAnsi" w:eastAsiaTheme="minorHAnsi" w:hAnsiTheme="minorHAnsi" w:cstheme="minorBidi"/>
        </w:rPr>
      </w:pPr>
      <w:r w:rsidRPr="00BB73B6">
        <w:rPr>
          <w:rFonts w:asciiTheme="minorHAnsi" w:eastAsiaTheme="minorHAnsi" w:hAnsiTheme="minorHAnsi" w:cstheme="minorBidi"/>
        </w:rPr>
        <w:t xml:space="preserve">Kirkon ikkunoiden remontin suunnitteluun on saatu avustusta </w:t>
      </w:r>
      <w:r>
        <w:rPr>
          <w:rFonts w:asciiTheme="minorHAnsi" w:eastAsiaTheme="minorHAnsi" w:hAnsiTheme="minorHAnsi" w:cstheme="minorBidi"/>
        </w:rPr>
        <w:t xml:space="preserve">2022 kirkkohallituksen päätöksen perusteella.  Vuonna 2023 sovittu suunnittelija vetäytyi tehtävästä, joten asian edistäminen siirtyi. 2024 remontin toteuttamista on talouspäällikön toimesta selvitetty Turun </w:t>
      </w:r>
      <w:proofErr w:type="gramStart"/>
      <w:r>
        <w:rPr>
          <w:rFonts w:asciiTheme="minorHAnsi" w:eastAsiaTheme="minorHAnsi" w:hAnsiTheme="minorHAnsi" w:cstheme="minorBidi"/>
        </w:rPr>
        <w:t>arkkihiippa-kunnasta</w:t>
      </w:r>
      <w:proofErr w:type="gramEnd"/>
      <w:r>
        <w:rPr>
          <w:rFonts w:asciiTheme="minorHAnsi" w:eastAsiaTheme="minorHAnsi" w:hAnsiTheme="minorHAnsi" w:cstheme="minorBidi"/>
        </w:rPr>
        <w:t xml:space="preserve"> ja museovirastolta. Suunnittelijaa ei ole kilpailutettu eikä asiaa muutoinkaan edistetty tämän jälkeen. Myönnetty avustus olisi käytettävissä 3 vuotta päätöksestä, joten jos suunnittelua ei aloiteta vuoden 2025 aikana saadun avustuksen maksatusta ei voida hakea. </w:t>
      </w:r>
    </w:p>
    <w:p w14:paraId="5B6B97F4" w14:textId="77777777" w:rsidR="00496C90" w:rsidRDefault="00496C90" w:rsidP="00496C90">
      <w:pPr>
        <w:spacing w:after="0"/>
        <w:ind w:left="2604"/>
        <w:rPr>
          <w:rFonts w:asciiTheme="minorHAnsi" w:eastAsiaTheme="minorHAnsi" w:hAnsiTheme="minorHAnsi" w:cstheme="minorBidi"/>
        </w:rPr>
      </w:pPr>
      <w:r>
        <w:rPr>
          <w:rFonts w:asciiTheme="minorHAnsi" w:eastAsiaTheme="minorHAnsi" w:hAnsiTheme="minorHAnsi" w:cstheme="minorBidi"/>
        </w:rPr>
        <w:t xml:space="preserve">Vehmaan seurakunta on tehnyt </w:t>
      </w:r>
      <w:proofErr w:type="gramStart"/>
      <w:r>
        <w:rPr>
          <w:rFonts w:asciiTheme="minorHAnsi" w:eastAsiaTheme="minorHAnsi" w:hAnsiTheme="minorHAnsi" w:cstheme="minorBidi"/>
        </w:rPr>
        <w:t>2024-2025</w:t>
      </w:r>
      <w:proofErr w:type="gramEnd"/>
      <w:r>
        <w:rPr>
          <w:rFonts w:asciiTheme="minorHAnsi" w:eastAsiaTheme="minorHAnsi" w:hAnsiTheme="minorHAnsi" w:cstheme="minorBidi"/>
        </w:rPr>
        <w:t xml:space="preserve"> remontin seurakuntatalolle, joten nykyitilanteessa ei ole mahdollista lähteä näin mittavaan investointiin. </w:t>
      </w:r>
    </w:p>
    <w:p w14:paraId="49B164F3" w14:textId="77777777" w:rsidR="00496C90" w:rsidRDefault="00496C90" w:rsidP="00496C90">
      <w:pPr>
        <w:spacing w:after="0"/>
        <w:ind w:left="2604"/>
        <w:rPr>
          <w:rFonts w:asciiTheme="minorHAnsi" w:eastAsiaTheme="minorHAnsi" w:hAnsiTheme="minorHAnsi" w:cstheme="minorBidi"/>
        </w:rPr>
      </w:pPr>
    </w:p>
    <w:p w14:paraId="357A9B0A" w14:textId="77777777" w:rsidR="00496C90" w:rsidRDefault="00496C90" w:rsidP="00496C90">
      <w:pPr>
        <w:pStyle w:val="paragraph"/>
        <w:spacing w:before="0" w:beforeAutospacing="0" w:after="0" w:afterAutospacing="0"/>
        <w:ind w:left="2604"/>
        <w:textAlignment w:val="baseline"/>
        <w:rPr>
          <w:rFonts w:asciiTheme="minorHAnsi" w:hAnsiTheme="minorHAnsi" w:cstheme="minorHAnsi"/>
          <w:sz w:val="22"/>
          <w:szCs w:val="22"/>
        </w:rPr>
      </w:pPr>
      <w:r w:rsidRPr="00632BAC">
        <w:rPr>
          <w:rFonts w:asciiTheme="minorHAnsi" w:hAnsiTheme="minorHAnsi" w:cstheme="minorHAnsi"/>
          <w:sz w:val="22"/>
          <w:szCs w:val="22"/>
        </w:rPr>
        <w:t xml:space="preserve">Arvio lapsivaikutuksesta </w:t>
      </w:r>
      <w:proofErr w:type="gramStart"/>
      <w:r w:rsidRPr="00632BAC">
        <w:rPr>
          <w:rFonts w:asciiTheme="minorHAnsi" w:hAnsiTheme="minorHAnsi" w:cstheme="minorHAnsi"/>
          <w:sz w:val="22"/>
          <w:szCs w:val="22"/>
        </w:rPr>
        <w:t>( KJ</w:t>
      </w:r>
      <w:proofErr w:type="gramEnd"/>
      <w:r w:rsidRPr="00632BAC">
        <w:rPr>
          <w:rFonts w:asciiTheme="minorHAnsi" w:hAnsiTheme="minorHAnsi" w:cstheme="minorHAnsi"/>
          <w:sz w:val="22"/>
          <w:szCs w:val="22"/>
        </w:rPr>
        <w:t xml:space="preserve"> 23 luku 3 </w:t>
      </w:r>
      <w:proofErr w:type="gramStart"/>
      <w:r w:rsidRPr="00632BAC">
        <w:rPr>
          <w:rFonts w:asciiTheme="minorHAnsi" w:hAnsiTheme="minorHAnsi" w:cstheme="minorHAnsi"/>
          <w:sz w:val="22"/>
          <w:szCs w:val="22"/>
        </w:rPr>
        <w:t>§ )</w:t>
      </w:r>
      <w:proofErr w:type="gramEnd"/>
      <w:r w:rsidRPr="00632BAC">
        <w:rPr>
          <w:rFonts w:asciiTheme="minorHAnsi" w:hAnsiTheme="minorHAnsi" w:cstheme="minorHAnsi"/>
          <w:sz w:val="22"/>
          <w:szCs w:val="22"/>
        </w:rPr>
        <w:t xml:space="preserve">: Välitöntä </w:t>
      </w:r>
      <w:r>
        <w:rPr>
          <w:rFonts w:asciiTheme="minorHAnsi" w:hAnsiTheme="minorHAnsi" w:cstheme="minorHAnsi"/>
          <w:sz w:val="22"/>
          <w:szCs w:val="22"/>
        </w:rPr>
        <w:t>lapsi</w:t>
      </w:r>
      <w:r w:rsidRPr="00632BAC">
        <w:rPr>
          <w:rFonts w:asciiTheme="minorHAnsi" w:hAnsiTheme="minorHAnsi" w:cstheme="minorHAnsi"/>
          <w:sz w:val="22"/>
          <w:szCs w:val="22"/>
        </w:rPr>
        <w:t>vaikutusta ei ole.</w:t>
      </w:r>
    </w:p>
    <w:p w14:paraId="3B9AA387" w14:textId="77777777" w:rsidR="00496C90" w:rsidRDefault="00496C90" w:rsidP="00496C90">
      <w:pPr>
        <w:spacing w:after="0"/>
        <w:rPr>
          <w:rFonts w:asciiTheme="minorHAnsi" w:eastAsiaTheme="minorHAnsi" w:hAnsiTheme="minorHAnsi" w:cstheme="minorBidi"/>
        </w:rPr>
      </w:pPr>
    </w:p>
    <w:p w14:paraId="71C3DC17" w14:textId="74C712D9" w:rsidR="00496C90" w:rsidRDefault="00496C90" w:rsidP="00FD08A2">
      <w:pPr>
        <w:spacing w:after="0"/>
        <w:ind w:left="2604" w:hanging="2604"/>
        <w:rPr>
          <w:rFonts w:asciiTheme="minorHAnsi" w:eastAsiaTheme="minorHAnsi" w:hAnsiTheme="minorHAnsi" w:cstheme="minorBidi"/>
          <w:b/>
          <w:bCs/>
        </w:rPr>
      </w:pPr>
      <w:r w:rsidRPr="009C7F91">
        <w:rPr>
          <w:rFonts w:asciiTheme="minorHAnsi" w:eastAsiaTheme="minorHAnsi" w:hAnsiTheme="minorHAnsi" w:cstheme="minorBidi"/>
          <w:b/>
          <w:bCs/>
        </w:rPr>
        <w:t xml:space="preserve">ESITYS: </w:t>
      </w:r>
      <w:r>
        <w:rPr>
          <w:rFonts w:asciiTheme="minorHAnsi" w:eastAsiaTheme="minorHAnsi" w:hAnsiTheme="minorHAnsi" w:cstheme="minorBidi"/>
          <w:b/>
          <w:bCs/>
        </w:rPr>
        <w:tab/>
      </w:r>
      <w:r w:rsidRPr="001A46DC">
        <w:rPr>
          <w:rFonts w:asciiTheme="minorHAnsi" w:eastAsiaTheme="minorHAnsi" w:hAnsiTheme="minorHAnsi" w:cstheme="minorBidi"/>
        </w:rPr>
        <w:tab/>
        <w:t xml:space="preserve">Kirkkoneuvosto päättää, että </w:t>
      </w:r>
      <w:r w:rsidR="002A1530">
        <w:rPr>
          <w:rFonts w:asciiTheme="minorHAnsi" w:eastAsiaTheme="minorHAnsi" w:hAnsiTheme="minorHAnsi" w:cstheme="minorBidi"/>
        </w:rPr>
        <w:t>kirkon ikkunoiden remontoinnin suunnittelusta pyydetään tarjouksia, jonka jälkeen päätetään</w:t>
      </w:r>
      <w:r w:rsidR="00515CB7">
        <w:rPr>
          <w:rFonts w:asciiTheme="minorHAnsi" w:eastAsiaTheme="minorHAnsi" w:hAnsiTheme="minorHAnsi" w:cstheme="minorBidi"/>
        </w:rPr>
        <w:t>,</w:t>
      </w:r>
      <w:r w:rsidR="002A1530">
        <w:rPr>
          <w:rFonts w:asciiTheme="minorHAnsi" w:eastAsiaTheme="minorHAnsi" w:hAnsiTheme="minorHAnsi" w:cstheme="minorBidi"/>
        </w:rPr>
        <w:t xml:space="preserve"> käynnistetäänkö remontti</w:t>
      </w:r>
      <w:r w:rsidR="002A1530" w:rsidRPr="001A46DC">
        <w:rPr>
          <w:rFonts w:asciiTheme="minorHAnsi" w:eastAsiaTheme="minorHAnsi" w:hAnsiTheme="minorHAnsi" w:cstheme="minorBidi"/>
        </w:rPr>
        <w:t xml:space="preserve"> </w:t>
      </w:r>
      <w:r w:rsidR="002A1530">
        <w:rPr>
          <w:rFonts w:asciiTheme="minorHAnsi" w:eastAsiaTheme="minorHAnsi" w:hAnsiTheme="minorHAnsi" w:cstheme="minorBidi"/>
        </w:rPr>
        <w:t>ja haetaanko kyseisen avustuksen maksatusta.</w:t>
      </w:r>
    </w:p>
    <w:p w14:paraId="48D690E4" w14:textId="77777777" w:rsidR="00FD08A2" w:rsidRDefault="00FD08A2" w:rsidP="00FD08A2">
      <w:pPr>
        <w:spacing w:after="0"/>
        <w:ind w:left="2604" w:hanging="2604"/>
        <w:rPr>
          <w:rFonts w:asciiTheme="minorHAnsi" w:eastAsiaTheme="minorHAnsi" w:hAnsiTheme="minorHAnsi" w:cstheme="minorBidi"/>
          <w:b/>
          <w:bCs/>
        </w:rPr>
      </w:pPr>
    </w:p>
    <w:p w14:paraId="0AAC9846" w14:textId="77777777" w:rsidR="00235718" w:rsidRDefault="00235718" w:rsidP="00496C90">
      <w:pPr>
        <w:spacing w:after="0"/>
        <w:ind w:left="2604" w:hanging="2604"/>
        <w:rPr>
          <w:rFonts w:asciiTheme="minorHAnsi" w:eastAsiaTheme="minorHAnsi" w:hAnsiTheme="minorHAnsi" w:cstheme="minorBidi"/>
          <w:b/>
          <w:bCs/>
        </w:rPr>
      </w:pPr>
    </w:p>
    <w:p w14:paraId="1954DF82" w14:textId="77777777" w:rsidR="00235718" w:rsidRDefault="00235718" w:rsidP="00496C90">
      <w:pPr>
        <w:spacing w:after="0"/>
        <w:ind w:left="2604" w:hanging="2604"/>
        <w:rPr>
          <w:rFonts w:asciiTheme="minorHAnsi" w:eastAsiaTheme="minorHAnsi" w:hAnsiTheme="minorHAnsi" w:cstheme="minorBidi"/>
          <w:b/>
          <w:bCs/>
        </w:rPr>
      </w:pPr>
    </w:p>
    <w:p w14:paraId="527096EF" w14:textId="77777777" w:rsidR="007A20A7" w:rsidRDefault="007A20A7" w:rsidP="00496C90">
      <w:pPr>
        <w:spacing w:after="0"/>
        <w:ind w:left="2604" w:hanging="2604"/>
        <w:rPr>
          <w:rFonts w:asciiTheme="minorHAnsi" w:eastAsiaTheme="minorHAnsi" w:hAnsiTheme="minorHAnsi" w:cstheme="minorBidi"/>
          <w:b/>
          <w:bCs/>
        </w:rPr>
      </w:pPr>
    </w:p>
    <w:p w14:paraId="01DF6096" w14:textId="6DBEF958" w:rsidR="00496C90" w:rsidRPr="009C7F91" w:rsidRDefault="00496C90" w:rsidP="00496C90">
      <w:pPr>
        <w:spacing w:after="0"/>
        <w:ind w:left="2604" w:hanging="2604"/>
        <w:rPr>
          <w:rFonts w:asciiTheme="minorHAnsi" w:eastAsiaTheme="minorHAnsi" w:hAnsiTheme="minorHAnsi" w:cstheme="minorBidi"/>
          <w:b/>
          <w:bCs/>
        </w:rPr>
      </w:pPr>
      <w:r>
        <w:rPr>
          <w:rFonts w:asciiTheme="minorHAnsi" w:eastAsiaTheme="minorHAnsi" w:hAnsiTheme="minorHAnsi" w:cstheme="minorBidi"/>
          <w:b/>
          <w:bCs/>
        </w:rPr>
        <w:t>KN PÄÄTÖS</w:t>
      </w:r>
      <w:r w:rsidR="009F6A12">
        <w:rPr>
          <w:rFonts w:asciiTheme="minorHAnsi" w:eastAsiaTheme="minorHAnsi" w:hAnsiTheme="minorHAnsi" w:cstheme="minorBidi"/>
          <w:b/>
          <w:bCs/>
        </w:rPr>
        <w:t xml:space="preserve">: </w:t>
      </w:r>
      <w:r w:rsidR="009F6A12">
        <w:rPr>
          <w:rFonts w:asciiTheme="minorHAnsi" w:eastAsiaTheme="minorHAnsi" w:hAnsiTheme="minorHAnsi" w:cstheme="minorBidi"/>
          <w:b/>
          <w:bCs/>
        </w:rPr>
        <w:tab/>
      </w:r>
      <w:r w:rsidR="00515CB7" w:rsidRPr="001A46DC">
        <w:rPr>
          <w:rFonts w:asciiTheme="minorHAnsi" w:eastAsiaTheme="minorHAnsi" w:hAnsiTheme="minorHAnsi" w:cstheme="minorBidi"/>
        </w:rPr>
        <w:t>Kirkkoneuvosto päätt</w:t>
      </w:r>
      <w:r w:rsidR="00515CB7">
        <w:rPr>
          <w:rFonts w:asciiTheme="minorHAnsi" w:eastAsiaTheme="minorHAnsi" w:hAnsiTheme="minorHAnsi" w:cstheme="minorBidi"/>
        </w:rPr>
        <w:t>i</w:t>
      </w:r>
      <w:r w:rsidR="00515CB7" w:rsidRPr="001A46DC">
        <w:rPr>
          <w:rFonts w:asciiTheme="minorHAnsi" w:eastAsiaTheme="minorHAnsi" w:hAnsiTheme="minorHAnsi" w:cstheme="minorBidi"/>
        </w:rPr>
        <w:t xml:space="preserve">, että </w:t>
      </w:r>
      <w:r w:rsidR="00515CB7">
        <w:rPr>
          <w:rFonts w:asciiTheme="minorHAnsi" w:eastAsiaTheme="minorHAnsi" w:hAnsiTheme="minorHAnsi" w:cstheme="minorBidi"/>
        </w:rPr>
        <w:t>kirkon ikkunoiden remontoinnin suunnittelusta pyydetään tarjouksia, jonka jälkeen päätetään, käynnistetäänkö remontti</w:t>
      </w:r>
      <w:r w:rsidR="00515CB7" w:rsidRPr="001A46DC">
        <w:rPr>
          <w:rFonts w:asciiTheme="minorHAnsi" w:eastAsiaTheme="minorHAnsi" w:hAnsiTheme="minorHAnsi" w:cstheme="minorBidi"/>
        </w:rPr>
        <w:t xml:space="preserve"> </w:t>
      </w:r>
      <w:r w:rsidR="00515CB7">
        <w:rPr>
          <w:rFonts w:asciiTheme="minorHAnsi" w:eastAsiaTheme="minorHAnsi" w:hAnsiTheme="minorHAnsi" w:cstheme="minorBidi"/>
        </w:rPr>
        <w:t>ja haetaanko kyseisen avustuksen maksatusta.</w:t>
      </w:r>
    </w:p>
    <w:p w14:paraId="7F356065" w14:textId="77777777" w:rsidR="00A542CC" w:rsidRPr="00734BAE" w:rsidRDefault="00A542CC" w:rsidP="00BC58C6">
      <w:pPr>
        <w:pStyle w:val="paragraph"/>
        <w:spacing w:before="0" w:beforeAutospacing="0" w:after="0" w:afterAutospacing="0"/>
        <w:textAlignment w:val="baseline"/>
        <w:rPr>
          <w:rStyle w:val="eop"/>
          <w:rFonts w:asciiTheme="minorHAnsi" w:hAnsiTheme="minorHAnsi" w:cstheme="minorHAnsi"/>
          <w:sz w:val="22"/>
          <w:szCs w:val="22"/>
        </w:rPr>
      </w:pPr>
    </w:p>
    <w:p w14:paraId="24CDB946" w14:textId="77777777" w:rsidR="00560BFC" w:rsidRDefault="00560BFC" w:rsidP="00560BFC">
      <w:pPr>
        <w:spacing w:after="0"/>
        <w:rPr>
          <w:b/>
          <w:bCs/>
        </w:rPr>
      </w:pPr>
      <w:r>
        <w:rPr>
          <w:b/>
          <w:bCs/>
        </w:rPr>
        <w:t>37 §</w:t>
      </w:r>
    </w:p>
    <w:p w14:paraId="034985C1" w14:textId="77777777" w:rsidR="00560BFC" w:rsidRDefault="00560BFC" w:rsidP="00560BFC">
      <w:pPr>
        <w:rPr>
          <w:b/>
          <w:bCs/>
        </w:rPr>
      </w:pPr>
      <w:r>
        <w:rPr>
          <w:b/>
          <w:bCs/>
        </w:rPr>
        <w:t>TIEDOTUSASIAT</w:t>
      </w:r>
      <w:r>
        <w:rPr>
          <w:b/>
          <w:bCs/>
        </w:rPr>
        <w:tab/>
      </w:r>
    </w:p>
    <w:p w14:paraId="369CEFFE" w14:textId="21AE181C" w:rsidR="00560BFC" w:rsidRDefault="00560BFC" w:rsidP="00560BFC">
      <w:pPr>
        <w:pStyle w:val="Luettelokappale"/>
        <w:numPr>
          <w:ilvl w:val="0"/>
          <w:numId w:val="33"/>
        </w:numPr>
      </w:pPr>
      <w:r>
        <w:t>Turun arkkihiippakunnan tuomiokapituli on tehnyt päätöksen jättää Vehmaan seurakunnan kirkkoherran virka edelleen auki julistamatta 27.10.2025 alkaen vuodeksi eli 26.10.20</w:t>
      </w:r>
      <w:r w:rsidR="006341DE">
        <w:t>2</w:t>
      </w:r>
      <w:r>
        <w:t>6 saakka. Samassa yhteydessä tuomiokapituli päätti määrätä Miika Aholan Vehmaan seurakunnan vt. kirkkoherraksi 1.8.2025 alkaen.</w:t>
      </w:r>
    </w:p>
    <w:p w14:paraId="47CBECD3" w14:textId="77777777" w:rsidR="00560BFC" w:rsidRPr="00560BFC" w:rsidRDefault="00560BFC" w:rsidP="00560BFC">
      <w:pPr>
        <w:pStyle w:val="Luettelokappale"/>
        <w:ind w:left="2952"/>
        <w:rPr>
          <w:sz w:val="16"/>
          <w:szCs w:val="16"/>
        </w:rPr>
      </w:pPr>
    </w:p>
    <w:p w14:paraId="5F0581FF" w14:textId="266834AB" w:rsidR="00560BFC" w:rsidRDefault="00560BFC" w:rsidP="00560BFC">
      <w:pPr>
        <w:pStyle w:val="Luettelokappale"/>
        <w:numPr>
          <w:ilvl w:val="0"/>
          <w:numId w:val="33"/>
        </w:numPr>
      </w:pPr>
      <w:r w:rsidRPr="006C1F52">
        <w:t>Pappilan kiinteistö ja Vehmaan asunto Oy</w:t>
      </w:r>
      <w:r>
        <w:t>:n huoneisto ovat edelleen myymättä.</w:t>
      </w:r>
      <w:r>
        <w:br/>
      </w:r>
    </w:p>
    <w:p w14:paraId="6B0BBC74" w14:textId="77777777" w:rsidR="00560BFC" w:rsidRDefault="00560BFC" w:rsidP="00560BFC">
      <w:pPr>
        <w:pStyle w:val="Luettelokappale"/>
        <w:numPr>
          <w:ilvl w:val="0"/>
          <w:numId w:val="33"/>
        </w:numPr>
      </w:pPr>
      <w:r>
        <w:t xml:space="preserve">Kirkkoherranvirasto ja taloustoimisto sekä kirkkoherran työpiste on siirretty </w:t>
      </w:r>
      <w:proofErr w:type="spellStart"/>
      <w:r>
        <w:t>Vinkkilän</w:t>
      </w:r>
      <w:proofErr w:type="spellEnd"/>
      <w:r>
        <w:t xml:space="preserve"> seurakuntatalolle. </w:t>
      </w:r>
      <w:proofErr w:type="spellStart"/>
      <w:r>
        <w:t>Vinkkilän</w:t>
      </w:r>
      <w:proofErr w:type="spellEnd"/>
      <w:r>
        <w:t xml:space="preserve"> seurakuntataloa tullaan kutsumaan jatkossa </w:t>
      </w:r>
      <w:proofErr w:type="spellStart"/>
      <w:r>
        <w:t>Vinkkilän</w:t>
      </w:r>
      <w:proofErr w:type="spellEnd"/>
      <w:r>
        <w:t xml:space="preserve"> seurakuntatalon lisäksi Vehmaan </w:t>
      </w:r>
    </w:p>
    <w:p w14:paraId="3C49ABCC" w14:textId="77777777" w:rsidR="00560BFC" w:rsidRDefault="00560BFC" w:rsidP="00560BFC">
      <w:pPr>
        <w:pStyle w:val="Luettelokappale"/>
        <w:ind w:left="2952"/>
      </w:pPr>
      <w:r>
        <w:t xml:space="preserve">seurakuntakeskukseksi, koska kaikki toiminnot ovat jatkossa samassa rakennuksessa. </w:t>
      </w:r>
    </w:p>
    <w:p w14:paraId="71507C1C" w14:textId="77777777" w:rsidR="00560BFC" w:rsidRPr="00560BFC" w:rsidRDefault="00560BFC" w:rsidP="00560BFC">
      <w:pPr>
        <w:pStyle w:val="Luettelokappale"/>
        <w:ind w:left="2952"/>
        <w:rPr>
          <w:sz w:val="16"/>
          <w:szCs w:val="16"/>
        </w:rPr>
      </w:pPr>
    </w:p>
    <w:p w14:paraId="37B6378E" w14:textId="77777777" w:rsidR="00560BFC" w:rsidRPr="006A09E0" w:rsidRDefault="00560BFC" w:rsidP="00560BFC">
      <w:pPr>
        <w:pStyle w:val="Luettelokappale"/>
        <w:numPr>
          <w:ilvl w:val="0"/>
          <w:numId w:val="33"/>
        </w:numPr>
      </w:pPr>
      <w:r w:rsidRPr="006A09E0">
        <w:t xml:space="preserve">Seurakuntakeskuksen alakerran tiloissa tehdään vielä pintaremonttia, seinät on tasoitettu ja maalattu ja lamppujen tilalle valittu led loisteputket ja myös ulkolamput on uusittu. Alakerran ovia ei vaihdeta, mutta ne maalataan valkoisiksi. </w:t>
      </w:r>
    </w:p>
    <w:p w14:paraId="647E2650" w14:textId="77777777" w:rsidR="00560BFC" w:rsidRPr="00560BFC" w:rsidRDefault="00560BFC" w:rsidP="00560BFC">
      <w:pPr>
        <w:pStyle w:val="Luettelokappale"/>
        <w:rPr>
          <w:sz w:val="16"/>
          <w:szCs w:val="16"/>
        </w:rPr>
      </w:pPr>
    </w:p>
    <w:p w14:paraId="5690C233" w14:textId="77777777" w:rsidR="00560BFC" w:rsidRPr="00DF5C6B" w:rsidRDefault="00560BFC" w:rsidP="00560BFC">
      <w:pPr>
        <w:pStyle w:val="Luettelokappale"/>
        <w:numPr>
          <w:ilvl w:val="0"/>
          <w:numId w:val="33"/>
        </w:numPr>
      </w:pPr>
      <w:r>
        <w:t xml:space="preserve">Myllyjärven leirikeskuksesta ja lähialueen metsästä on teetetty hinta-arvio. Leirikeskusta ja metsää on tarjottu Vehmaan kunnalle. Vehmaan kunnanhallitus ei alustavien keskustelujen perusteella ole kiinnostunut ostamaan Myllyjärven leirikeskusta eikä alueeseen rajoittuvaa metsää. </w:t>
      </w:r>
    </w:p>
    <w:p w14:paraId="0A76F107" w14:textId="77777777" w:rsidR="00560BFC" w:rsidRPr="00DF5C6B" w:rsidRDefault="00560BFC" w:rsidP="00560BFC">
      <w:pPr>
        <w:pStyle w:val="Luettelokappale"/>
        <w:ind w:left="2952"/>
        <w:rPr>
          <w:sz w:val="16"/>
          <w:szCs w:val="16"/>
        </w:rPr>
      </w:pPr>
    </w:p>
    <w:p w14:paraId="10094C7F" w14:textId="77777777" w:rsidR="00560BFC" w:rsidRDefault="00560BFC" w:rsidP="00560BFC">
      <w:pPr>
        <w:pStyle w:val="Luettelokappale"/>
        <w:numPr>
          <w:ilvl w:val="0"/>
          <w:numId w:val="33"/>
        </w:numPr>
      </w:pPr>
      <w:r>
        <w:t xml:space="preserve">Hautausmaan kaivon vedenpaine ei ole ollut riittävä, joko kaivon veden vähyyden vuoksi tai pumpun tai putkiston huonon kunnon tai mahdollisesti putkivuodon vuoksi.  Tilanteen korjaamiseksi päätettiin ottaa kasteluvesi jatkossa Vehmaan kunnalta, ja putkisto on yhdistetty jo kunnan vesijohtoon. Kunnan vesi on ollut käytössä jo ennenkin kirkossa ja hautausmaan WC rakennuksessa. Hautausmaan kasteluputkistossa on havaittu vuoto kunnan vesijohtoon liittymisen jälkeen. Yksi vuotokohta on paikallistettu, mutta tämän korjaaminen ei juurikaan vähentänyt hukkaan menevän veden määrää. Seurakunta joutunee uusimaan kasteluputkiston hautausmaalla, ja tässä yhteydessä tulee päätettäväksi vesipisteiden määrän vähentäminen nykyisestä 12 esim. </w:t>
      </w:r>
      <w:proofErr w:type="gramStart"/>
      <w:r>
        <w:t>6 - 7</w:t>
      </w:r>
      <w:proofErr w:type="gramEnd"/>
      <w:r>
        <w:t xml:space="preserve"> vesipisteeseen. </w:t>
      </w:r>
    </w:p>
    <w:p w14:paraId="4FC86B65" w14:textId="77777777" w:rsidR="00560BFC" w:rsidRPr="00560BFC" w:rsidRDefault="00560BFC" w:rsidP="00560BFC">
      <w:pPr>
        <w:pStyle w:val="Luettelokappale"/>
        <w:ind w:left="2952"/>
        <w:rPr>
          <w:sz w:val="16"/>
          <w:szCs w:val="16"/>
        </w:rPr>
      </w:pPr>
    </w:p>
    <w:p w14:paraId="0A907348" w14:textId="19D9AED8" w:rsidR="00560BFC" w:rsidRPr="00560BFC" w:rsidRDefault="00560BFC" w:rsidP="00560BFC">
      <w:pPr>
        <w:pStyle w:val="Luettelokappale"/>
        <w:numPr>
          <w:ilvl w:val="0"/>
          <w:numId w:val="33"/>
        </w:numPr>
      </w:pPr>
      <w:r w:rsidRPr="00615AA3">
        <w:t>Seurakuntaliito</w:t>
      </w:r>
      <w:r>
        <w:t>saloitteen</w:t>
      </w:r>
      <w:r w:rsidRPr="00615AA3">
        <w:t xml:space="preserve"> </w:t>
      </w:r>
      <w:r>
        <w:t>ohjausryhmän viimeinen kokous oli Vehmaalla 19.5.2025. Ohjausryhmässä laadittiin yhteinen lausunto, joka toimitetaan tuomiokapitulille syksyllä tehtävän esityksen pohjaksi.</w:t>
      </w:r>
    </w:p>
    <w:p w14:paraId="6DF0B90C" w14:textId="77777777" w:rsidR="00561853" w:rsidRDefault="00561853" w:rsidP="00560BFC">
      <w:pPr>
        <w:ind w:left="2608" w:hanging="2608"/>
        <w:rPr>
          <w:b/>
          <w:bCs/>
        </w:rPr>
      </w:pPr>
    </w:p>
    <w:p w14:paraId="30BA6195" w14:textId="77777777" w:rsidR="00561853" w:rsidRDefault="00561853" w:rsidP="00560BFC">
      <w:pPr>
        <w:ind w:left="2608" w:hanging="2608"/>
        <w:rPr>
          <w:b/>
          <w:bCs/>
        </w:rPr>
      </w:pPr>
    </w:p>
    <w:p w14:paraId="0086C8CB" w14:textId="46F7EFE1" w:rsidR="00560BFC" w:rsidRDefault="00560BFC" w:rsidP="00560BFC">
      <w:pPr>
        <w:ind w:left="2608" w:hanging="2608"/>
      </w:pPr>
      <w:r w:rsidRPr="00486AE8">
        <w:rPr>
          <w:b/>
          <w:bCs/>
        </w:rPr>
        <w:t>ESITYS:</w:t>
      </w:r>
      <w:r>
        <w:tab/>
        <w:t>Kirkkoneuvosto merkitsee tiedotusasiat tietoon saatetuksi.</w:t>
      </w:r>
    </w:p>
    <w:p w14:paraId="2E221A4A" w14:textId="5C837A6F" w:rsidR="00560BFC" w:rsidRPr="00B30B3C" w:rsidRDefault="00560BFC" w:rsidP="00560BFC">
      <w:pPr>
        <w:ind w:left="2608" w:hanging="2608"/>
      </w:pPr>
      <w:r w:rsidRPr="00486AE8">
        <w:rPr>
          <w:b/>
          <w:bCs/>
        </w:rPr>
        <w:t>KN PÄÄTÖS:</w:t>
      </w:r>
      <w:r>
        <w:tab/>
      </w:r>
      <w:r w:rsidR="00F84E25">
        <w:t>Kirkkoneuvosto merkitsi tiedotusasiat tietoon saatetuksi.</w:t>
      </w:r>
    </w:p>
    <w:p w14:paraId="1069A47C" w14:textId="77777777" w:rsidR="007A44A5" w:rsidRDefault="007A44A5" w:rsidP="00ED5B00">
      <w:pPr>
        <w:spacing w:after="0"/>
        <w:rPr>
          <w:b/>
          <w:bCs/>
        </w:rPr>
      </w:pPr>
    </w:p>
    <w:p w14:paraId="1CD33324" w14:textId="77777777" w:rsidR="00DF244A" w:rsidRDefault="00DF244A" w:rsidP="00405685">
      <w:pPr>
        <w:spacing w:after="0"/>
        <w:rPr>
          <w:b/>
          <w:bCs/>
        </w:rPr>
      </w:pPr>
    </w:p>
    <w:p w14:paraId="2561D1DA" w14:textId="77777777" w:rsidR="004B141E" w:rsidRDefault="004B141E" w:rsidP="00405685">
      <w:pPr>
        <w:spacing w:after="0"/>
        <w:rPr>
          <w:b/>
          <w:bCs/>
        </w:rPr>
      </w:pPr>
    </w:p>
    <w:p w14:paraId="0FAFC11F" w14:textId="6B571B29" w:rsidR="00CB06EF" w:rsidRDefault="004B29FA" w:rsidP="00405685">
      <w:pPr>
        <w:spacing w:after="0"/>
        <w:rPr>
          <w:b/>
          <w:bCs/>
        </w:rPr>
      </w:pPr>
      <w:r>
        <w:rPr>
          <w:b/>
          <w:bCs/>
        </w:rPr>
        <w:t>38</w:t>
      </w:r>
      <w:r w:rsidR="00CB06EF">
        <w:rPr>
          <w:b/>
          <w:bCs/>
        </w:rPr>
        <w:t xml:space="preserve"> §</w:t>
      </w:r>
    </w:p>
    <w:p w14:paraId="60283B9E" w14:textId="31D81C50" w:rsidR="00E9166A" w:rsidRPr="00C374A4" w:rsidRDefault="00CB06EF" w:rsidP="00E9166A">
      <w:pPr>
        <w:spacing w:after="0"/>
      </w:pPr>
      <w:r>
        <w:rPr>
          <w:b/>
          <w:bCs/>
        </w:rPr>
        <w:t>MUUT ASIAT</w:t>
      </w:r>
      <w:r w:rsidR="00187266">
        <w:rPr>
          <w:b/>
          <w:bCs/>
        </w:rPr>
        <w:tab/>
      </w:r>
      <w:r w:rsidR="00C374A4">
        <w:rPr>
          <w:b/>
          <w:bCs/>
        </w:rPr>
        <w:tab/>
      </w:r>
      <w:r w:rsidR="00C374A4">
        <w:t>Muita asioita ei käsitelty kok</w:t>
      </w:r>
      <w:r w:rsidR="0099787A">
        <w:t>ouk</w:t>
      </w:r>
      <w:r w:rsidR="00C374A4">
        <w:t>sessa.</w:t>
      </w:r>
    </w:p>
    <w:p w14:paraId="64908120" w14:textId="6C4D92A0" w:rsidR="00B6651A" w:rsidRPr="00E9166A" w:rsidRDefault="00187266" w:rsidP="00E9166A">
      <w:pPr>
        <w:spacing w:after="0"/>
        <w:ind w:left="2608"/>
        <w:rPr>
          <w:b/>
          <w:bCs/>
        </w:rPr>
      </w:pPr>
      <w:r w:rsidRPr="00CF1DA3">
        <w:tab/>
      </w:r>
      <w:r w:rsidR="00AD1A30" w:rsidRPr="00CF1DA3">
        <w:t xml:space="preserve"> </w:t>
      </w:r>
    </w:p>
    <w:p w14:paraId="51C0A747" w14:textId="77777777" w:rsidR="0056381D" w:rsidRDefault="0056381D" w:rsidP="002F3B3A">
      <w:pPr>
        <w:spacing w:after="0"/>
        <w:rPr>
          <w:b/>
          <w:bCs/>
        </w:rPr>
      </w:pPr>
    </w:p>
    <w:p w14:paraId="74FF66A5" w14:textId="28BED196" w:rsidR="002F3B3A" w:rsidRPr="002F3B3A" w:rsidRDefault="004B29FA" w:rsidP="002F3B3A">
      <w:pPr>
        <w:spacing w:after="0"/>
        <w:rPr>
          <w:b/>
          <w:bCs/>
        </w:rPr>
      </w:pPr>
      <w:r>
        <w:rPr>
          <w:b/>
          <w:bCs/>
        </w:rPr>
        <w:t>39</w:t>
      </w:r>
      <w:r w:rsidR="002F3B3A" w:rsidRPr="002F3B3A">
        <w:rPr>
          <w:b/>
          <w:bCs/>
        </w:rPr>
        <w:t xml:space="preserve"> §</w:t>
      </w:r>
    </w:p>
    <w:p w14:paraId="0511CF1E" w14:textId="77777777" w:rsidR="001650A4" w:rsidRDefault="00983210" w:rsidP="002F3B3A">
      <w:pPr>
        <w:spacing w:after="0"/>
        <w:rPr>
          <w:b/>
          <w:bCs/>
        </w:rPr>
      </w:pPr>
      <w:r>
        <w:rPr>
          <w:b/>
          <w:bCs/>
        </w:rPr>
        <w:t>OIKAISUVAATIMUS JA VALITUSOSOITUS</w:t>
      </w:r>
    </w:p>
    <w:p w14:paraId="0DBD7AC2" w14:textId="3136EB69" w:rsidR="00405685" w:rsidRPr="004364B0" w:rsidRDefault="001650A4" w:rsidP="004364B0">
      <w:pPr>
        <w:ind w:left="2608" w:hanging="2608"/>
      </w:pPr>
      <w:r>
        <w:rPr>
          <w:b/>
          <w:bCs/>
        </w:rPr>
        <w:tab/>
      </w:r>
      <w:r>
        <w:t>Pöytäk</w:t>
      </w:r>
      <w:r w:rsidR="00EF5EBD">
        <w:t>irjaan liite</w:t>
      </w:r>
      <w:r w:rsidR="003636B4">
        <w:t>ttiin</w:t>
      </w:r>
      <w:r w:rsidR="00EF5EBD">
        <w:t xml:space="preserve"> oikaisuvaatimusohjeet ja valitusosoitus.</w:t>
      </w:r>
    </w:p>
    <w:p w14:paraId="5641098E" w14:textId="77777777" w:rsidR="004B141E" w:rsidRDefault="004B141E" w:rsidP="00405685">
      <w:pPr>
        <w:spacing w:after="0"/>
        <w:ind w:left="2608" w:hanging="2608"/>
        <w:rPr>
          <w:b/>
          <w:bCs/>
        </w:rPr>
      </w:pPr>
    </w:p>
    <w:p w14:paraId="70721F50" w14:textId="77777777" w:rsidR="0064236F" w:rsidRDefault="0064236F" w:rsidP="00405685">
      <w:pPr>
        <w:spacing w:after="0"/>
        <w:ind w:left="2608" w:hanging="2608"/>
        <w:rPr>
          <w:b/>
          <w:bCs/>
        </w:rPr>
      </w:pPr>
    </w:p>
    <w:p w14:paraId="391B2F2E" w14:textId="670DF1C4" w:rsidR="001F3207" w:rsidRDefault="004B29FA" w:rsidP="00405685">
      <w:pPr>
        <w:spacing w:after="0"/>
        <w:ind w:left="2608" w:hanging="2608"/>
        <w:rPr>
          <w:b/>
          <w:bCs/>
        </w:rPr>
      </w:pPr>
      <w:r>
        <w:rPr>
          <w:b/>
          <w:bCs/>
        </w:rPr>
        <w:t>40</w:t>
      </w:r>
      <w:r w:rsidR="00EF046B">
        <w:rPr>
          <w:b/>
          <w:bCs/>
        </w:rPr>
        <w:t xml:space="preserve"> </w:t>
      </w:r>
      <w:r w:rsidR="001F3207">
        <w:rPr>
          <w:b/>
          <w:bCs/>
        </w:rPr>
        <w:t>§</w:t>
      </w:r>
    </w:p>
    <w:p w14:paraId="35FFE85A" w14:textId="77777777" w:rsidR="003636B4" w:rsidRDefault="003A2A2A" w:rsidP="004364B0">
      <w:pPr>
        <w:spacing w:after="0"/>
        <w:ind w:left="2608" w:hanging="2608"/>
      </w:pPr>
      <w:r>
        <w:rPr>
          <w:b/>
          <w:bCs/>
        </w:rPr>
        <w:t>KOKOUKSEN PÄÄTTÄMINEN</w:t>
      </w:r>
      <w:r w:rsidR="00942B0C">
        <w:t xml:space="preserve">    </w:t>
      </w:r>
    </w:p>
    <w:p w14:paraId="5919B98E" w14:textId="4AC2F5DE" w:rsidR="002E5A5D" w:rsidRDefault="003636B4" w:rsidP="004364B0">
      <w:pPr>
        <w:spacing w:after="0"/>
        <w:ind w:left="2608" w:hanging="2608"/>
      </w:pPr>
      <w:r>
        <w:tab/>
        <w:t xml:space="preserve">Puheenjohtaja päätti kokouksen </w:t>
      </w:r>
      <w:r w:rsidR="002C5DE4">
        <w:t xml:space="preserve">klo </w:t>
      </w:r>
      <w:r w:rsidR="00561853">
        <w:t>17.55</w:t>
      </w:r>
      <w:r w:rsidR="0099787A">
        <w:t>.</w:t>
      </w:r>
    </w:p>
    <w:sectPr w:rsidR="002E5A5D" w:rsidSect="00957D24">
      <w:headerReference w:type="default" r:id="rId10"/>
      <w:headerReference w:type="first" r:id="rId11"/>
      <w:footerReference w:type="first" r:id="rId12"/>
      <w:pgSz w:w="11906" w:h="16838"/>
      <w:pgMar w:top="1417" w:right="1134" w:bottom="1417" w:left="1134" w:header="708" w:footer="708" w:gutter="0"/>
      <w:pgNumType w:start="1"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15DAC" w14:textId="77777777" w:rsidR="00A32584" w:rsidRDefault="00A32584" w:rsidP="00F34265">
      <w:pPr>
        <w:spacing w:after="0" w:line="240" w:lineRule="auto"/>
      </w:pPr>
      <w:r>
        <w:separator/>
      </w:r>
    </w:p>
  </w:endnote>
  <w:endnote w:type="continuationSeparator" w:id="0">
    <w:p w14:paraId="6B6E226D" w14:textId="77777777" w:rsidR="00A32584" w:rsidRDefault="00A32584" w:rsidP="00F34265">
      <w:pPr>
        <w:spacing w:after="0" w:line="240" w:lineRule="auto"/>
      </w:pPr>
      <w:r>
        <w:continuationSeparator/>
      </w:r>
    </w:p>
  </w:endnote>
  <w:endnote w:type="continuationNotice" w:id="1">
    <w:p w14:paraId="5232C930" w14:textId="77777777" w:rsidR="00A32584" w:rsidRDefault="00A3258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625A3C13" w:rsidRPr="007A7106" w14:paraId="634CD6C6" w14:textId="77777777" w:rsidTr="625A3C13">
      <w:trPr>
        <w:trHeight w:val="300"/>
      </w:trPr>
      <w:tc>
        <w:tcPr>
          <w:tcW w:w="3210" w:type="dxa"/>
        </w:tcPr>
        <w:p w14:paraId="73AFF6D4" w14:textId="77777777" w:rsidR="625A3C13" w:rsidRPr="007A7106" w:rsidRDefault="625A3C13" w:rsidP="625A3C13">
          <w:pPr>
            <w:pStyle w:val="Yltunniste"/>
            <w:ind w:left="-115"/>
          </w:pPr>
        </w:p>
      </w:tc>
      <w:tc>
        <w:tcPr>
          <w:tcW w:w="3210" w:type="dxa"/>
        </w:tcPr>
        <w:p w14:paraId="409D211F" w14:textId="77777777" w:rsidR="625A3C13" w:rsidRPr="007A7106" w:rsidRDefault="625A3C13" w:rsidP="625A3C13">
          <w:pPr>
            <w:pStyle w:val="Yltunniste"/>
            <w:jc w:val="center"/>
          </w:pPr>
        </w:p>
      </w:tc>
      <w:tc>
        <w:tcPr>
          <w:tcW w:w="3210" w:type="dxa"/>
        </w:tcPr>
        <w:p w14:paraId="670C70B6" w14:textId="77777777" w:rsidR="625A3C13" w:rsidRPr="007A7106" w:rsidRDefault="625A3C13" w:rsidP="625A3C13">
          <w:pPr>
            <w:pStyle w:val="Yltunniste"/>
            <w:ind w:right="-115"/>
            <w:jc w:val="right"/>
          </w:pPr>
        </w:p>
      </w:tc>
    </w:tr>
  </w:tbl>
  <w:p w14:paraId="15D84FE9" w14:textId="77777777" w:rsidR="625A3C13" w:rsidRDefault="625A3C13" w:rsidP="625A3C13">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6C3E7" w14:textId="77777777" w:rsidR="00A32584" w:rsidRDefault="00A32584" w:rsidP="00F34265">
      <w:pPr>
        <w:spacing w:after="0" w:line="240" w:lineRule="auto"/>
      </w:pPr>
      <w:r>
        <w:separator/>
      </w:r>
    </w:p>
  </w:footnote>
  <w:footnote w:type="continuationSeparator" w:id="0">
    <w:p w14:paraId="75EF228E" w14:textId="77777777" w:rsidR="00A32584" w:rsidRDefault="00A32584" w:rsidP="00F34265">
      <w:pPr>
        <w:spacing w:after="0" w:line="240" w:lineRule="auto"/>
      </w:pPr>
      <w:r>
        <w:continuationSeparator/>
      </w:r>
    </w:p>
  </w:footnote>
  <w:footnote w:type="continuationNotice" w:id="1">
    <w:p w14:paraId="105230B7" w14:textId="77777777" w:rsidR="00A32584" w:rsidRDefault="00A3258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36823" w14:textId="0A6746B0" w:rsidR="00590AF4" w:rsidRDefault="00F163AC" w:rsidP="00F163AC">
    <w:pPr>
      <w:pStyle w:val="Yltunniste"/>
    </w:pPr>
    <w:r w:rsidRPr="00D53EE2">
      <w:rPr>
        <w:b/>
        <w:bCs/>
      </w:rPr>
      <w:t>VEHMAAN SEU</w:t>
    </w:r>
    <w:r w:rsidR="00D53EE2" w:rsidRPr="00D53EE2">
      <w:rPr>
        <w:b/>
        <w:bCs/>
      </w:rPr>
      <w:t>RAKUNTA</w:t>
    </w:r>
    <w:r w:rsidR="001B137A">
      <w:t xml:space="preserve"> </w:t>
    </w:r>
    <w:r w:rsidR="001B137A">
      <w:tab/>
    </w:r>
    <w:r w:rsidR="005801C9">
      <w:t>P</w:t>
    </w:r>
    <w:r w:rsidR="008217D8">
      <w:t>Ö</w:t>
    </w:r>
    <w:r w:rsidR="005801C9">
      <w:t>YTÄKIRJA</w:t>
    </w:r>
    <w:r w:rsidR="005534D5">
      <w:t xml:space="preserve"> 0</w:t>
    </w:r>
    <w:r w:rsidR="00F2635B">
      <w:t>3</w:t>
    </w:r>
    <w:r w:rsidR="005534D5">
      <w:t>/202</w:t>
    </w:r>
    <w:r w:rsidR="000E62F9">
      <w:t>5</w:t>
    </w:r>
    <w:r w:rsidR="0042132B">
      <w:tab/>
    </w:r>
    <w:r w:rsidR="004D0071">
      <w:t>SIVU</w:t>
    </w:r>
    <w:r w:rsidR="00590AF4">
      <w:t xml:space="preserve"> </w:t>
    </w:r>
  </w:p>
  <w:p w14:paraId="71FEF8FA" w14:textId="77777777" w:rsidR="00003E55" w:rsidRDefault="00003E55" w:rsidP="00003E55">
    <w:pPr>
      <w:pStyle w:val="Yltunniste"/>
      <w:tabs>
        <w:tab w:val="left" w:pos="8760"/>
      </w:tabs>
    </w:pPr>
    <w:r>
      <w:tab/>
    </w:r>
    <w:r>
      <w:tab/>
    </w:r>
  </w:p>
  <w:p w14:paraId="5DA28F19" w14:textId="4F46E54A" w:rsidR="00003E55" w:rsidRDefault="00003E55" w:rsidP="00003E55">
    <w:pPr>
      <w:pStyle w:val="Yltunniste"/>
      <w:tabs>
        <w:tab w:val="left" w:pos="8760"/>
      </w:tabs>
    </w:pPr>
    <w:r>
      <w:t>Kirkkoneuvosto</w:t>
    </w:r>
    <w:r>
      <w:tab/>
    </w:r>
    <w:r w:rsidR="00F2635B">
      <w:t>4.6</w:t>
    </w:r>
    <w:r w:rsidR="003A2AE4">
      <w:t>.2025</w:t>
    </w:r>
    <w:r>
      <w:tab/>
    </w:r>
    <w:r>
      <w:tab/>
    </w:r>
    <w:r w:rsidR="00F22D27">
      <w:fldChar w:fldCharType="begin"/>
    </w:r>
    <w:r w:rsidR="00F22D27">
      <w:instrText>PAGE   \* MERGEFORMAT</w:instrText>
    </w:r>
    <w:r w:rsidR="00F22D27">
      <w:fldChar w:fldCharType="separate"/>
    </w:r>
    <w:r w:rsidR="00F22D27">
      <w:t>2</w:t>
    </w:r>
    <w:r w:rsidR="00F22D27">
      <w:fldChar w:fldCharType="end"/>
    </w:r>
  </w:p>
  <w:p w14:paraId="40588AB9" w14:textId="77777777" w:rsidR="005534D5" w:rsidRPr="00225AAF" w:rsidRDefault="0042132B" w:rsidP="00825A6D">
    <w:pPr>
      <w:pStyle w:val="Yltunniste"/>
      <w:tabs>
        <w:tab w:val="left" w:pos="8760"/>
      </w:tabs>
    </w:pPr>
    <w:r>
      <w:t>_______________________________________________________________________________________</w:t>
    </w:r>
    <w:r w:rsidR="00773171">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506EB" w14:textId="5E160FA0" w:rsidR="006500B8" w:rsidRDefault="006500B8" w:rsidP="00D37C93">
    <w:pPr>
      <w:pStyle w:val="Yltunniste"/>
    </w:pPr>
    <w:r w:rsidRPr="00D53EE2">
      <w:rPr>
        <w:b/>
        <w:bCs/>
      </w:rPr>
      <w:t>VEHMAAN SEURAKUNTA</w:t>
    </w:r>
    <w:r>
      <w:t xml:space="preserve"> </w:t>
    </w:r>
    <w:r>
      <w:tab/>
    </w:r>
    <w:r w:rsidR="00BA369A">
      <w:t>PÖYTÄKIRJA</w:t>
    </w:r>
    <w:r w:rsidR="003B1FFF">
      <w:t xml:space="preserve"> </w:t>
    </w:r>
    <w:r w:rsidR="00303000">
      <w:t xml:space="preserve"> 0</w:t>
    </w:r>
    <w:r w:rsidR="00757157">
      <w:t>3</w:t>
    </w:r>
    <w:r w:rsidR="00303000">
      <w:t>/202</w:t>
    </w:r>
    <w:r w:rsidR="00684105">
      <w:t>5</w:t>
    </w:r>
    <w:r>
      <w:tab/>
    </w:r>
    <w:r w:rsidR="003521D5">
      <w:t>SIVU</w:t>
    </w:r>
  </w:p>
  <w:p w14:paraId="73F753F6" w14:textId="77777777" w:rsidR="00003E55" w:rsidRDefault="00003E55" w:rsidP="00D37C93">
    <w:pPr>
      <w:pStyle w:val="Yltunniste"/>
    </w:pPr>
  </w:p>
  <w:p w14:paraId="725D0877" w14:textId="1AD68147" w:rsidR="006500B8" w:rsidRPr="00225AAF" w:rsidRDefault="006500B8" w:rsidP="006500B8">
    <w:pPr>
      <w:pStyle w:val="Yltunniste"/>
    </w:pPr>
    <w:r>
      <w:t>K</w:t>
    </w:r>
    <w:r w:rsidR="001525F8">
      <w:t>irkkoneuvosto</w:t>
    </w:r>
    <w:r>
      <w:tab/>
    </w:r>
    <w:r w:rsidR="00757157">
      <w:t>4.6.2025</w:t>
    </w:r>
    <w:r w:rsidR="003521D5">
      <w:tab/>
      <w:t>1</w:t>
    </w:r>
  </w:p>
  <w:p w14:paraId="761AA00F" w14:textId="77777777" w:rsidR="001B74B1" w:rsidRDefault="0042132B">
    <w:pPr>
      <w:pStyle w:val="Yltunniste"/>
    </w:pPr>
    <w:r>
      <w:t>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E256C"/>
    <w:multiLevelType w:val="hybridMultilevel"/>
    <w:tmpl w:val="DF7C5BE6"/>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 w15:restartNumberingAfterBreak="0">
    <w:nsid w:val="038B22A3"/>
    <w:multiLevelType w:val="hybridMultilevel"/>
    <w:tmpl w:val="815C4A36"/>
    <w:lvl w:ilvl="0" w:tplc="3D008504">
      <w:start w:val="1"/>
      <w:numFmt w:val="decimal"/>
      <w:lvlText w:val="%1)"/>
      <w:lvlJc w:val="left"/>
      <w:pPr>
        <w:ind w:left="2970" w:hanging="360"/>
      </w:pPr>
      <w:rPr>
        <w:rFonts w:hint="default"/>
      </w:rPr>
    </w:lvl>
    <w:lvl w:ilvl="1" w:tplc="040B0019" w:tentative="1">
      <w:start w:val="1"/>
      <w:numFmt w:val="lowerLetter"/>
      <w:lvlText w:val="%2."/>
      <w:lvlJc w:val="left"/>
      <w:pPr>
        <w:ind w:left="3690" w:hanging="360"/>
      </w:pPr>
    </w:lvl>
    <w:lvl w:ilvl="2" w:tplc="040B001B" w:tentative="1">
      <w:start w:val="1"/>
      <w:numFmt w:val="lowerRoman"/>
      <w:lvlText w:val="%3."/>
      <w:lvlJc w:val="right"/>
      <w:pPr>
        <w:ind w:left="4410" w:hanging="180"/>
      </w:pPr>
    </w:lvl>
    <w:lvl w:ilvl="3" w:tplc="040B000F" w:tentative="1">
      <w:start w:val="1"/>
      <w:numFmt w:val="decimal"/>
      <w:lvlText w:val="%4."/>
      <w:lvlJc w:val="left"/>
      <w:pPr>
        <w:ind w:left="5130" w:hanging="360"/>
      </w:pPr>
    </w:lvl>
    <w:lvl w:ilvl="4" w:tplc="040B0019" w:tentative="1">
      <w:start w:val="1"/>
      <w:numFmt w:val="lowerLetter"/>
      <w:lvlText w:val="%5."/>
      <w:lvlJc w:val="left"/>
      <w:pPr>
        <w:ind w:left="5850" w:hanging="360"/>
      </w:pPr>
    </w:lvl>
    <w:lvl w:ilvl="5" w:tplc="040B001B" w:tentative="1">
      <w:start w:val="1"/>
      <w:numFmt w:val="lowerRoman"/>
      <w:lvlText w:val="%6."/>
      <w:lvlJc w:val="right"/>
      <w:pPr>
        <w:ind w:left="6570" w:hanging="180"/>
      </w:pPr>
    </w:lvl>
    <w:lvl w:ilvl="6" w:tplc="040B000F" w:tentative="1">
      <w:start w:val="1"/>
      <w:numFmt w:val="decimal"/>
      <w:lvlText w:val="%7."/>
      <w:lvlJc w:val="left"/>
      <w:pPr>
        <w:ind w:left="7290" w:hanging="360"/>
      </w:pPr>
    </w:lvl>
    <w:lvl w:ilvl="7" w:tplc="040B0019" w:tentative="1">
      <w:start w:val="1"/>
      <w:numFmt w:val="lowerLetter"/>
      <w:lvlText w:val="%8."/>
      <w:lvlJc w:val="left"/>
      <w:pPr>
        <w:ind w:left="8010" w:hanging="360"/>
      </w:pPr>
    </w:lvl>
    <w:lvl w:ilvl="8" w:tplc="040B001B" w:tentative="1">
      <w:start w:val="1"/>
      <w:numFmt w:val="lowerRoman"/>
      <w:lvlText w:val="%9."/>
      <w:lvlJc w:val="right"/>
      <w:pPr>
        <w:ind w:left="8730" w:hanging="180"/>
      </w:pPr>
    </w:lvl>
  </w:abstractNum>
  <w:abstractNum w:abstractNumId="2" w15:restartNumberingAfterBreak="0">
    <w:nsid w:val="07EA58E9"/>
    <w:multiLevelType w:val="multilevel"/>
    <w:tmpl w:val="787EF89C"/>
    <w:lvl w:ilvl="0">
      <w:start w:val="1"/>
      <w:numFmt w:val="bullet"/>
      <w:lvlText w:val=""/>
      <w:lvlJc w:val="left"/>
      <w:pPr>
        <w:tabs>
          <w:tab w:val="num" w:pos="2968"/>
        </w:tabs>
        <w:ind w:left="2968" w:hanging="360"/>
      </w:pPr>
      <w:rPr>
        <w:rFonts w:ascii="Symbol" w:hAnsi="Symbol" w:hint="default"/>
        <w:sz w:val="20"/>
      </w:rPr>
    </w:lvl>
    <w:lvl w:ilvl="1">
      <w:start w:val="1"/>
      <w:numFmt w:val="bullet"/>
      <w:lvlText w:val="o"/>
      <w:lvlJc w:val="left"/>
      <w:pPr>
        <w:tabs>
          <w:tab w:val="num" w:pos="3688"/>
        </w:tabs>
        <w:ind w:left="3688" w:hanging="360"/>
      </w:pPr>
      <w:rPr>
        <w:rFonts w:ascii="Courier New" w:hAnsi="Courier New" w:hint="default"/>
        <w:sz w:val="20"/>
      </w:rPr>
    </w:lvl>
    <w:lvl w:ilvl="2" w:tentative="1">
      <w:start w:val="1"/>
      <w:numFmt w:val="bullet"/>
      <w:lvlText w:val=""/>
      <w:lvlJc w:val="left"/>
      <w:pPr>
        <w:tabs>
          <w:tab w:val="num" w:pos="4408"/>
        </w:tabs>
        <w:ind w:left="4408" w:hanging="360"/>
      </w:pPr>
      <w:rPr>
        <w:rFonts w:ascii="Wingdings" w:hAnsi="Wingdings" w:hint="default"/>
        <w:sz w:val="20"/>
      </w:rPr>
    </w:lvl>
    <w:lvl w:ilvl="3" w:tentative="1">
      <w:start w:val="1"/>
      <w:numFmt w:val="bullet"/>
      <w:lvlText w:val=""/>
      <w:lvlJc w:val="left"/>
      <w:pPr>
        <w:tabs>
          <w:tab w:val="num" w:pos="5128"/>
        </w:tabs>
        <w:ind w:left="5128" w:hanging="360"/>
      </w:pPr>
      <w:rPr>
        <w:rFonts w:ascii="Wingdings" w:hAnsi="Wingdings" w:hint="default"/>
        <w:sz w:val="20"/>
      </w:rPr>
    </w:lvl>
    <w:lvl w:ilvl="4" w:tentative="1">
      <w:start w:val="1"/>
      <w:numFmt w:val="bullet"/>
      <w:lvlText w:val=""/>
      <w:lvlJc w:val="left"/>
      <w:pPr>
        <w:tabs>
          <w:tab w:val="num" w:pos="5848"/>
        </w:tabs>
        <w:ind w:left="5848" w:hanging="360"/>
      </w:pPr>
      <w:rPr>
        <w:rFonts w:ascii="Wingdings" w:hAnsi="Wingdings" w:hint="default"/>
        <w:sz w:val="20"/>
      </w:rPr>
    </w:lvl>
    <w:lvl w:ilvl="5" w:tentative="1">
      <w:start w:val="1"/>
      <w:numFmt w:val="bullet"/>
      <w:lvlText w:val=""/>
      <w:lvlJc w:val="left"/>
      <w:pPr>
        <w:tabs>
          <w:tab w:val="num" w:pos="6568"/>
        </w:tabs>
        <w:ind w:left="6568" w:hanging="360"/>
      </w:pPr>
      <w:rPr>
        <w:rFonts w:ascii="Wingdings" w:hAnsi="Wingdings" w:hint="default"/>
        <w:sz w:val="20"/>
      </w:rPr>
    </w:lvl>
    <w:lvl w:ilvl="6" w:tentative="1">
      <w:start w:val="1"/>
      <w:numFmt w:val="bullet"/>
      <w:lvlText w:val=""/>
      <w:lvlJc w:val="left"/>
      <w:pPr>
        <w:tabs>
          <w:tab w:val="num" w:pos="7288"/>
        </w:tabs>
        <w:ind w:left="7288" w:hanging="360"/>
      </w:pPr>
      <w:rPr>
        <w:rFonts w:ascii="Wingdings" w:hAnsi="Wingdings" w:hint="default"/>
        <w:sz w:val="20"/>
      </w:rPr>
    </w:lvl>
    <w:lvl w:ilvl="7" w:tentative="1">
      <w:start w:val="1"/>
      <w:numFmt w:val="bullet"/>
      <w:lvlText w:val=""/>
      <w:lvlJc w:val="left"/>
      <w:pPr>
        <w:tabs>
          <w:tab w:val="num" w:pos="8008"/>
        </w:tabs>
        <w:ind w:left="8008" w:hanging="360"/>
      </w:pPr>
      <w:rPr>
        <w:rFonts w:ascii="Wingdings" w:hAnsi="Wingdings" w:hint="default"/>
        <w:sz w:val="20"/>
      </w:rPr>
    </w:lvl>
    <w:lvl w:ilvl="8" w:tentative="1">
      <w:start w:val="1"/>
      <w:numFmt w:val="bullet"/>
      <w:lvlText w:val=""/>
      <w:lvlJc w:val="left"/>
      <w:pPr>
        <w:tabs>
          <w:tab w:val="num" w:pos="8728"/>
        </w:tabs>
        <w:ind w:left="8728" w:hanging="360"/>
      </w:pPr>
      <w:rPr>
        <w:rFonts w:ascii="Wingdings" w:hAnsi="Wingdings" w:hint="default"/>
        <w:sz w:val="20"/>
      </w:rPr>
    </w:lvl>
  </w:abstractNum>
  <w:abstractNum w:abstractNumId="3" w15:restartNumberingAfterBreak="0">
    <w:nsid w:val="08B52645"/>
    <w:multiLevelType w:val="hybridMultilevel"/>
    <w:tmpl w:val="B44E8964"/>
    <w:lvl w:ilvl="0" w:tplc="2590924A">
      <w:start w:val="300"/>
      <w:numFmt w:val="bullet"/>
      <w:lvlText w:val="-"/>
      <w:lvlJc w:val="left"/>
      <w:pPr>
        <w:ind w:left="2970" w:hanging="360"/>
      </w:pPr>
      <w:rPr>
        <w:rFonts w:ascii="Calibri" w:eastAsia="Calibri" w:hAnsi="Calibri" w:cs="Calibri" w:hint="default"/>
      </w:rPr>
    </w:lvl>
    <w:lvl w:ilvl="1" w:tplc="040B0003" w:tentative="1">
      <w:start w:val="1"/>
      <w:numFmt w:val="bullet"/>
      <w:lvlText w:val="o"/>
      <w:lvlJc w:val="left"/>
      <w:pPr>
        <w:ind w:left="3690" w:hanging="360"/>
      </w:pPr>
      <w:rPr>
        <w:rFonts w:ascii="Courier New" w:hAnsi="Courier New" w:cs="Courier New" w:hint="default"/>
      </w:rPr>
    </w:lvl>
    <w:lvl w:ilvl="2" w:tplc="040B0005" w:tentative="1">
      <w:start w:val="1"/>
      <w:numFmt w:val="bullet"/>
      <w:lvlText w:val=""/>
      <w:lvlJc w:val="left"/>
      <w:pPr>
        <w:ind w:left="4410" w:hanging="360"/>
      </w:pPr>
      <w:rPr>
        <w:rFonts w:ascii="Wingdings" w:hAnsi="Wingdings" w:hint="default"/>
      </w:rPr>
    </w:lvl>
    <w:lvl w:ilvl="3" w:tplc="040B0001" w:tentative="1">
      <w:start w:val="1"/>
      <w:numFmt w:val="bullet"/>
      <w:lvlText w:val=""/>
      <w:lvlJc w:val="left"/>
      <w:pPr>
        <w:ind w:left="5130" w:hanging="360"/>
      </w:pPr>
      <w:rPr>
        <w:rFonts w:ascii="Symbol" w:hAnsi="Symbol" w:hint="default"/>
      </w:rPr>
    </w:lvl>
    <w:lvl w:ilvl="4" w:tplc="040B0003" w:tentative="1">
      <w:start w:val="1"/>
      <w:numFmt w:val="bullet"/>
      <w:lvlText w:val="o"/>
      <w:lvlJc w:val="left"/>
      <w:pPr>
        <w:ind w:left="5850" w:hanging="360"/>
      </w:pPr>
      <w:rPr>
        <w:rFonts w:ascii="Courier New" w:hAnsi="Courier New" w:cs="Courier New" w:hint="default"/>
      </w:rPr>
    </w:lvl>
    <w:lvl w:ilvl="5" w:tplc="040B0005" w:tentative="1">
      <w:start w:val="1"/>
      <w:numFmt w:val="bullet"/>
      <w:lvlText w:val=""/>
      <w:lvlJc w:val="left"/>
      <w:pPr>
        <w:ind w:left="6570" w:hanging="360"/>
      </w:pPr>
      <w:rPr>
        <w:rFonts w:ascii="Wingdings" w:hAnsi="Wingdings" w:hint="default"/>
      </w:rPr>
    </w:lvl>
    <w:lvl w:ilvl="6" w:tplc="040B0001" w:tentative="1">
      <w:start w:val="1"/>
      <w:numFmt w:val="bullet"/>
      <w:lvlText w:val=""/>
      <w:lvlJc w:val="left"/>
      <w:pPr>
        <w:ind w:left="7290" w:hanging="360"/>
      </w:pPr>
      <w:rPr>
        <w:rFonts w:ascii="Symbol" w:hAnsi="Symbol" w:hint="default"/>
      </w:rPr>
    </w:lvl>
    <w:lvl w:ilvl="7" w:tplc="040B0003" w:tentative="1">
      <w:start w:val="1"/>
      <w:numFmt w:val="bullet"/>
      <w:lvlText w:val="o"/>
      <w:lvlJc w:val="left"/>
      <w:pPr>
        <w:ind w:left="8010" w:hanging="360"/>
      </w:pPr>
      <w:rPr>
        <w:rFonts w:ascii="Courier New" w:hAnsi="Courier New" w:cs="Courier New" w:hint="default"/>
      </w:rPr>
    </w:lvl>
    <w:lvl w:ilvl="8" w:tplc="040B0005" w:tentative="1">
      <w:start w:val="1"/>
      <w:numFmt w:val="bullet"/>
      <w:lvlText w:val=""/>
      <w:lvlJc w:val="left"/>
      <w:pPr>
        <w:ind w:left="8730" w:hanging="360"/>
      </w:pPr>
      <w:rPr>
        <w:rFonts w:ascii="Wingdings" w:hAnsi="Wingdings" w:hint="default"/>
      </w:rPr>
    </w:lvl>
  </w:abstractNum>
  <w:abstractNum w:abstractNumId="4" w15:restartNumberingAfterBreak="0">
    <w:nsid w:val="0C13741D"/>
    <w:multiLevelType w:val="hybridMultilevel"/>
    <w:tmpl w:val="0A7C7714"/>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 w15:restartNumberingAfterBreak="0">
    <w:nsid w:val="0C8E5509"/>
    <w:multiLevelType w:val="hybridMultilevel"/>
    <w:tmpl w:val="AB0EB4D6"/>
    <w:lvl w:ilvl="0" w:tplc="0FFE020A">
      <w:start w:val="1"/>
      <w:numFmt w:val="decimal"/>
      <w:lvlText w:val="%1."/>
      <w:lvlJc w:val="left"/>
      <w:pPr>
        <w:ind w:left="510" w:hanging="360"/>
      </w:pPr>
      <w:rPr>
        <w:rFonts w:hint="default"/>
      </w:rPr>
    </w:lvl>
    <w:lvl w:ilvl="1" w:tplc="040B0019" w:tentative="1">
      <w:start w:val="1"/>
      <w:numFmt w:val="lowerLetter"/>
      <w:lvlText w:val="%2."/>
      <w:lvlJc w:val="left"/>
      <w:pPr>
        <w:ind w:left="1230" w:hanging="360"/>
      </w:pPr>
    </w:lvl>
    <w:lvl w:ilvl="2" w:tplc="040B001B" w:tentative="1">
      <w:start w:val="1"/>
      <w:numFmt w:val="lowerRoman"/>
      <w:lvlText w:val="%3."/>
      <w:lvlJc w:val="right"/>
      <w:pPr>
        <w:ind w:left="1950" w:hanging="180"/>
      </w:pPr>
    </w:lvl>
    <w:lvl w:ilvl="3" w:tplc="040B000F" w:tentative="1">
      <w:start w:val="1"/>
      <w:numFmt w:val="decimal"/>
      <w:lvlText w:val="%4."/>
      <w:lvlJc w:val="left"/>
      <w:pPr>
        <w:ind w:left="2670" w:hanging="360"/>
      </w:pPr>
    </w:lvl>
    <w:lvl w:ilvl="4" w:tplc="040B0019" w:tentative="1">
      <w:start w:val="1"/>
      <w:numFmt w:val="lowerLetter"/>
      <w:lvlText w:val="%5."/>
      <w:lvlJc w:val="left"/>
      <w:pPr>
        <w:ind w:left="3390" w:hanging="360"/>
      </w:pPr>
    </w:lvl>
    <w:lvl w:ilvl="5" w:tplc="040B001B" w:tentative="1">
      <w:start w:val="1"/>
      <w:numFmt w:val="lowerRoman"/>
      <w:lvlText w:val="%6."/>
      <w:lvlJc w:val="right"/>
      <w:pPr>
        <w:ind w:left="4110" w:hanging="180"/>
      </w:pPr>
    </w:lvl>
    <w:lvl w:ilvl="6" w:tplc="040B000F" w:tentative="1">
      <w:start w:val="1"/>
      <w:numFmt w:val="decimal"/>
      <w:lvlText w:val="%7."/>
      <w:lvlJc w:val="left"/>
      <w:pPr>
        <w:ind w:left="4830" w:hanging="360"/>
      </w:pPr>
    </w:lvl>
    <w:lvl w:ilvl="7" w:tplc="040B0019" w:tentative="1">
      <w:start w:val="1"/>
      <w:numFmt w:val="lowerLetter"/>
      <w:lvlText w:val="%8."/>
      <w:lvlJc w:val="left"/>
      <w:pPr>
        <w:ind w:left="5550" w:hanging="360"/>
      </w:pPr>
    </w:lvl>
    <w:lvl w:ilvl="8" w:tplc="040B001B" w:tentative="1">
      <w:start w:val="1"/>
      <w:numFmt w:val="lowerRoman"/>
      <w:lvlText w:val="%9."/>
      <w:lvlJc w:val="right"/>
      <w:pPr>
        <w:ind w:left="6270" w:hanging="180"/>
      </w:pPr>
    </w:lvl>
  </w:abstractNum>
  <w:abstractNum w:abstractNumId="6" w15:restartNumberingAfterBreak="0">
    <w:nsid w:val="0E810BFF"/>
    <w:multiLevelType w:val="multilevel"/>
    <w:tmpl w:val="D14A7FD0"/>
    <w:lvl w:ilvl="0">
      <w:start w:val="1"/>
      <w:numFmt w:val="bullet"/>
      <w:lvlText w:val=""/>
      <w:lvlJc w:val="left"/>
      <w:pPr>
        <w:tabs>
          <w:tab w:val="num" w:pos="2968"/>
        </w:tabs>
        <w:ind w:left="2968" w:hanging="360"/>
      </w:pPr>
      <w:rPr>
        <w:rFonts w:ascii="Symbol" w:hAnsi="Symbol" w:hint="default"/>
        <w:sz w:val="20"/>
      </w:rPr>
    </w:lvl>
    <w:lvl w:ilvl="1">
      <w:start w:val="1"/>
      <w:numFmt w:val="bullet"/>
      <w:lvlText w:val="o"/>
      <w:lvlJc w:val="left"/>
      <w:pPr>
        <w:tabs>
          <w:tab w:val="num" w:pos="3688"/>
        </w:tabs>
        <w:ind w:left="3688" w:hanging="360"/>
      </w:pPr>
      <w:rPr>
        <w:rFonts w:ascii="Courier New" w:hAnsi="Courier New" w:hint="default"/>
        <w:sz w:val="20"/>
      </w:rPr>
    </w:lvl>
    <w:lvl w:ilvl="2" w:tentative="1">
      <w:start w:val="1"/>
      <w:numFmt w:val="bullet"/>
      <w:lvlText w:val=""/>
      <w:lvlJc w:val="left"/>
      <w:pPr>
        <w:tabs>
          <w:tab w:val="num" w:pos="4408"/>
        </w:tabs>
        <w:ind w:left="4408" w:hanging="360"/>
      </w:pPr>
      <w:rPr>
        <w:rFonts w:ascii="Wingdings" w:hAnsi="Wingdings" w:hint="default"/>
        <w:sz w:val="20"/>
      </w:rPr>
    </w:lvl>
    <w:lvl w:ilvl="3" w:tentative="1">
      <w:start w:val="1"/>
      <w:numFmt w:val="bullet"/>
      <w:lvlText w:val=""/>
      <w:lvlJc w:val="left"/>
      <w:pPr>
        <w:tabs>
          <w:tab w:val="num" w:pos="5128"/>
        </w:tabs>
        <w:ind w:left="5128" w:hanging="360"/>
      </w:pPr>
      <w:rPr>
        <w:rFonts w:ascii="Wingdings" w:hAnsi="Wingdings" w:hint="default"/>
        <w:sz w:val="20"/>
      </w:rPr>
    </w:lvl>
    <w:lvl w:ilvl="4" w:tentative="1">
      <w:start w:val="1"/>
      <w:numFmt w:val="bullet"/>
      <w:lvlText w:val=""/>
      <w:lvlJc w:val="left"/>
      <w:pPr>
        <w:tabs>
          <w:tab w:val="num" w:pos="5848"/>
        </w:tabs>
        <w:ind w:left="5848" w:hanging="360"/>
      </w:pPr>
      <w:rPr>
        <w:rFonts w:ascii="Wingdings" w:hAnsi="Wingdings" w:hint="default"/>
        <w:sz w:val="20"/>
      </w:rPr>
    </w:lvl>
    <w:lvl w:ilvl="5" w:tentative="1">
      <w:start w:val="1"/>
      <w:numFmt w:val="bullet"/>
      <w:lvlText w:val=""/>
      <w:lvlJc w:val="left"/>
      <w:pPr>
        <w:tabs>
          <w:tab w:val="num" w:pos="6568"/>
        </w:tabs>
        <w:ind w:left="6568" w:hanging="360"/>
      </w:pPr>
      <w:rPr>
        <w:rFonts w:ascii="Wingdings" w:hAnsi="Wingdings" w:hint="default"/>
        <w:sz w:val="20"/>
      </w:rPr>
    </w:lvl>
    <w:lvl w:ilvl="6" w:tentative="1">
      <w:start w:val="1"/>
      <w:numFmt w:val="bullet"/>
      <w:lvlText w:val=""/>
      <w:lvlJc w:val="left"/>
      <w:pPr>
        <w:tabs>
          <w:tab w:val="num" w:pos="7288"/>
        </w:tabs>
        <w:ind w:left="7288" w:hanging="360"/>
      </w:pPr>
      <w:rPr>
        <w:rFonts w:ascii="Wingdings" w:hAnsi="Wingdings" w:hint="default"/>
        <w:sz w:val="20"/>
      </w:rPr>
    </w:lvl>
    <w:lvl w:ilvl="7" w:tentative="1">
      <w:start w:val="1"/>
      <w:numFmt w:val="bullet"/>
      <w:lvlText w:val=""/>
      <w:lvlJc w:val="left"/>
      <w:pPr>
        <w:tabs>
          <w:tab w:val="num" w:pos="8008"/>
        </w:tabs>
        <w:ind w:left="8008" w:hanging="360"/>
      </w:pPr>
      <w:rPr>
        <w:rFonts w:ascii="Wingdings" w:hAnsi="Wingdings" w:hint="default"/>
        <w:sz w:val="20"/>
      </w:rPr>
    </w:lvl>
    <w:lvl w:ilvl="8" w:tentative="1">
      <w:start w:val="1"/>
      <w:numFmt w:val="bullet"/>
      <w:lvlText w:val=""/>
      <w:lvlJc w:val="left"/>
      <w:pPr>
        <w:tabs>
          <w:tab w:val="num" w:pos="8728"/>
        </w:tabs>
        <w:ind w:left="8728" w:hanging="360"/>
      </w:pPr>
      <w:rPr>
        <w:rFonts w:ascii="Wingdings" w:hAnsi="Wingdings" w:hint="default"/>
        <w:sz w:val="20"/>
      </w:rPr>
    </w:lvl>
  </w:abstractNum>
  <w:abstractNum w:abstractNumId="7" w15:restartNumberingAfterBreak="0">
    <w:nsid w:val="113C6FB1"/>
    <w:multiLevelType w:val="multilevel"/>
    <w:tmpl w:val="74264E32"/>
    <w:lvl w:ilvl="0">
      <w:start w:val="1"/>
      <w:numFmt w:val="bullet"/>
      <w:lvlText w:val=""/>
      <w:lvlJc w:val="left"/>
      <w:pPr>
        <w:tabs>
          <w:tab w:val="num" w:pos="2968"/>
        </w:tabs>
        <w:ind w:left="2968" w:hanging="360"/>
      </w:pPr>
      <w:rPr>
        <w:rFonts w:ascii="Symbol" w:hAnsi="Symbol" w:hint="default"/>
        <w:sz w:val="20"/>
      </w:rPr>
    </w:lvl>
    <w:lvl w:ilvl="1">
      <w:start w:val="1"/>
      <w:numFmt w:val="bullet"/>
      <w:lvlText w:val="o"/>
      <w:lvlJc w:val="left"/>
      <w:pPr>
        <w:tabs>
          <w:tab w:val="num" w:pos="3688"/>
        </w:tabs>
        <w:ind w:left="3688" w:hanging="360"/>
      </w:pPr>
      <w:rPr>
        <w:rFonts w:ascii="Courier New" w:hAnsi="Courier New" w:hint="default"/>
        <w:sz w:val="20"/>
      </w:rPr>
    </w:lvl>
    <w:lvl w:ilvl="2" w:tentative="1">
      <w:start w:val="1"/>
      <w:numFmt w:val="bullet"/>
      <w:lvlText w:val=""/>
      <w:lvlJc w:val="left"/>
      <w:pPr>
        <w:tabs>
          <w:tab w:val="num" w:pos="4408"/>
        </w:tabs>
        <w:ind w:left="4408" w:hanging="360"/>
      </w:pPr>
      <w:rPr>
        <w:rFonts w:ascii="Wingdings" w:hAnsi="Wingdings" w:hint="default"/>
        <w:sz w:val="20"/>
      </w:rPr>
    </w:lvl>
    <w:lvl w:ilvl="3" w:tentative="1">
      <w:start w:val="1"/>
      <w:numFmt w:val="bullet"/>
      <w:lvlText w:val=""/>
      <w:lvlJc w:val="left"/>
      <w:pPr>
        <w:tabs>
          <w:tab w:val="num" w:pos="5128"/>
        </w:tabs>
        <w:ind w:left="5128" w:hanging="360"/>
      </w:pPr>
      <w:rPr>
        <w:rFonts w:ascii="Wingdings" w:hAnsi="Wingdings" w:hint="default"/>
        <w:sz w:val="20"/>
      </w:rPr>
    </w:lvl>
    <w:lvl w:ilvl="4" w:tentative="1">
      <w:start w:val="1"/>
      <w:numFmt w:val="bullet"/>
      <w:lvlText w:val=""/>
      <w:lvlJc w:val="left"/>
      <w:pPr>
        <w:tabs>
          <w:tab w:val="num" w:pos="5848"/>
        </w:tabs>
        <w:ind w:left="5848" w:hanging="360"/>
      </w:pPr>
      <w:rPr>
        <w:rFonts w:ascii="Wingdings" w:hAnsi="Wingdings" w:hint="default"/>
        <w:sz w:val="20"/>
      </w:rPr>
    </w:lvl>
    <w:lvl w:ilvl="5" w:tentative="1">
      <w:start w:val="1"/>
      <w:numFmt w:val="bullet"/>
      <w:lvlText w:val=""/>
      <w:lvlJc w:val="left"/>
      <w:pPr>
        <w:tabs>
          <w:tab w:val="num" w:pos="6568"/>
        </w:tabs>
        <w:ind w:left="6568" w:hanging="360"/>
      </w:pPr>
      <w:rPr>
        <w:rFonts w:ascii="Wingdings" w:hAnsi="Wingdings" w:hint="default"/>
        <w:sz w:val="20"/>
      </w:rPr>
    </w:lvl>
    <w:lvl w:ilvl="6" w:tentative="1">
      <w:start w:val="1"/>
      <w:numFmt w:val="bullet"/>
      <w:lvlText w:val=""/>
      <w:lvlJc w:val="left"/>
      <w:pPr>
        <w:tabs>
          <w:tab w:val="num" w:pos="7288"/>
        </w:tabs>
        <w:ind w:left="7288" w:hanging="360"/>
      </w:pPr>
      <w:rPr>
        <w:rFonts w:ascii="Wingdings" w:hAnsi="Wingdings" w:hint="default"/>
        <w:sz w:val="20"/>
      </w:rPr>
    </w:lvl>
    <w:lvl w:ilvl="7" w:tentative="1">
      <w:start w:val="1"/>
      <w:numFmt w:val="bullet"/>
      <w:lvlText w:val=""/>
      <w:lvlJc w:val="left"/>
      <w:pPr>
        <w:tabs>
          <w:tab w:val="num" w:pos="8008"/>
        </w:tabs>
        <w:ind w:left="8008" w:hanging="360"/>
      </w:pPr>
      <w:rPr>
        <w:rFonts w:ascii="Wingdings" w:hAnsi="Wingdings" w:hint="default"/>
        <w:sz w:val="20"/>
      </w:rPr>
    </w:lvl>
    <w:lvl w:ilvl="8" w:tentative="1">
      <w:start w:val="1"/>
      <w:numFmt w:val="bullet"/>
      <w:lvlText w:val=""/>
      <w:lvlJc w:val="left"/>
      <w:pPr>
        <w:tabs>
          <w:tab w:val="num" w:pos="8728"/>
        </w:tabs>
        <w:ind w:left="8728" w:hanging="360"/>
      </w:pPr>
      <w:rPr>
        <w:rFonts w:ascii="Wingdings" w:hAnsi="Wingdings" w:hint="default"/>
        <w:sz w:val="20"/>
      </w:rPr>
    </w:lvl>
  </w:abstractNum>
  <w:abstractNum w:abstractNumId="8" w15:restartNumberingAfterBreak="0">
    <w:nsid w:val="16A14D3C"/>
    <w:multiLevelType w:val="hybridMultilevel"/>
    <w:tmpl w:val="91CA6C6E"/>
    <w:lvl w:ilvl="0" w:tplc="DCF2E004">
      <w:start w:val="1"/>
      <w:numFmt w:val="decimal"/>
      <w:lvlText w:val="%1."/>
      <w:lvlJc w:val="left"/>
      <w:pPr>
        <w:ind w:left="1664" w:hanging="360"/>
      </w:pPr>
      <w:rPr>
        <w:rFonts w:hint="default"/>
        <w:b w:val="0"/>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9" w15:restartNumberingAfterBreak="0">
    <w:nsid w:val="1A8B0214"/>
    <w:multiLevelType w:val="multilevel"/>
    <w:tmpl w:val="F33E5532"/>
    <w:lvl w:ilvl="0">
      <w:start w:val="1"/>
      <w:numFmt w:val="bullet"/>
      <w:lvlText w:val=""/>
      <w:lvlJc w:val="left"/>
      <w:pPr>
        <w:tabs>
          <w:tab w:val="num" w:pos="2968"/>
        </w:tabs>
        <w:ind w:left="2968" w:hanging="360"/>
      </w:pPr>
      <w:rPr>
        <w:rFonts w:ascii="Symbol" w:hAnsi="Symbol" w:hint="default"/>
        <w:sz w:val="20"/>
      </w:rPr>
    </w:lvl>
    <w:lvl w:ilvl="1">
      <w:start w:val="1"/>
      <w:numFmt w:val="bullet"/>
      <w:lvlText w:val="o"/>
      <w:lvlJc w:val="left"/>
      <w:pPr>
        <w:tabs>
          <w:tab w:val="num" w:pos="3688"/>
        </w:tabs>
        <w:ind w:left="3688" w:hanging="360"/>
      </w:pPr>
      <w:rPr>
        <w:rFonts w:ascii="Courier New" w:hAnsi="Courier New" w:hint="default"/>
        <w:sz w:val="20"/>
      </w:rPr>
    </w:lvl>
    <w:lvl w:ilvl="2" w:tentative="1">
      <w:start w:val="1"/>
      <w:numFmt w:val="bullet"/>
      <w:lvlText w:val=""/>
      <w:lvlJc w:val="left"/>
      <w:pPr>
        <w:tabs>
          <w:tab w:val="num" w:pos="4408"/>
        </w:tabs>
        <w:ind w:left="4408" w:hanging="360"/>
      </w:pPr>
      <w:rPr>
        <w:rFonts w:ascii="Wingdings" w:hAnsi="Wingdings" w:hint="default"/>
        <w:sz w:val="20"/>
      </w:rPr>
    </w:lvl>
    <w:lvl w:ilvl="3" w:tentative="1">
      <w:start w:val="1"/>
      <w:numFmt w:val="bullet"/>
      <w:lvlText w:val=""/>
      <w:lvlJc w:val="left"/>
      <w:pPr>
        <w:tabs>
          <w:tab w:val="num" w:pos="5128"/>
        </w:tabs>
        <w:ind w:left="5128" w:hanging="360"/>
      </w:pPr>
      <w:rPr>
        <w:rFonts w:ascii="Wingdings" w:hAnsi="Wingdings" w:hint="default"/>
        <w:sz w:val="20"/>
      </w:rPr>
    </w:lvl>
    <w:lvl w:ilvl="4" w:tentative="1">
      <w:start w:val="1"/>
      <w:numFmt w:val="bullet"/>
      <w:lvlText w:val=""/>
      <w:lvlJc w:val="left"/>
      <w:pPr>
        <w:tabs>
          <w:tab w:val="num" w:pos="5848"/>
        </w:tabs>
        <w:ind w:left="5848" w:hanging="360"/>
      </w:pPr>
      <w:rPr>
        <w:rFonts w:ascii="Wingdings" w:hAnsi="Wingdings" w:hint="default"/>
        <w:sz w:val="20"/>
      </w:rPr>
    </w:lvl>
    <w:lvl w:ilvl="5" w:tentative="1">
      <w:start w:val="1"/>
      <w:numFmt w:val="bullet"/>
      <w:lvlText w:val=""/>
      <w:lvlJc w:val="left"/>
      <w:pPr>
        <w:tabs>
          <w:tab w:val="num" w:pos="6568"/>
        </w:tabs>
        <w:ind w:left="6568" w:hanging="360"/>
      </w:pPr>
      <w:rPr>
        <w:rFonts w:ascii="Wingdings" w:hAnsi="Wingdings" w:hint="default"/>
        <w:sz w:val="20"/>
      </w:rPr>
    </w:lvl>
    <w:lvl w:ilvl="6" w:tentative="1">
      <w:start w:val="1"/>
      <w:numFmt w:val="bullet"/>
      <w:lvlText w:val=""/>
      <w:lvlJc w:val="left"/>
      <w:pPr>
        <w:tabs>
          <w:tab w:val="num" w:pos="7288"/>
        </w:tabs>
        <w:ind w:left="7288" w:hanging="360"/>
      </w:pPr>
      <w:rPr>
        <w:rFonts w:ascii="Wingdings" w:hAnsi="Wingdings" w:hint="default"/>
        <w:sz w:val="20"/>
      </w:rPr>
    </w:lvl>
    <w:lvl w:ilvl="7" w:tentative="1">
      <w:start w:val="1"/>
      <w:numFmt w:val="bullet"/>
      <w:lvlText w:val=""/>
      <w:lvlJc w:val="left"/>
      <w:pPr>
        <w:tabs>
          <w:tab w:val="num" w:pos="8008"/>
        </w:tabs>
        <w:ind w:left="8008" w:hanging="360"/>
      </w:pPr>
      <w:rPr>
        <w:rFonts w:ascii="Wingdings" w:hAnsi="Wingdings" w:hint="default"/>
        <w:sz w:val="20"/>
      </w:rPr>
    </w:lvl>
    <w:lvl w:ilvl="8" w:tentative="1">
      <w:start w:val="1"/>
      <w:numFmt w:val="bullet"/>
      <w:lvlText w:val=""/>
      <w:lvlJc w:val="left"/>
      <w:pPr>
        <w:tabs>
          <w:tab w:val="num" w:pos="8728"/>
        </w:tabs>
        <w:ind w:left="8728" w:hanging="360"/>
      </w:pPr>
      <w:rPr>
        <w:rFonts w:ascii="Wingdings" w:hAnsi="Wingdings" w:hint="default"/>
        <w:sz w:val="20"/>
      </w:rPr>
    </w:lvl>
  </w:abstractNum>
  <w:abstractNum w:abstractNumId="10" w15:restartNumberingAfterBreak="0">
    <w:nsid w:val="1B787872"/>
    <w:multiLevelType w:val="multilevel"/>
    <w:tmpl w:val="124E95CC"/>
    <w:lvl w:ilvl="0">
      <w:start w:val="1"/>
      <w:numFmt w:val="bullet"/>
      <w:lvlText w:val=""/>
      <w:lvlJc w:val="left"/>
      <w:pPr>
        <w:tabs>
          <w:tab w:val="num" w:pos="2968"/>
        </w:tabs>
        <w:ind w:left="2968" w:hanging="360"/>
      </w:pPr>
      <w:rPr>
        <w:rFonts w:ascii="Symbol" w:hAnsi="Symbol" w:hint="default"/>
        <w:sz w:val="20"/>
      </w:rPr>
    </w:lvl>
    <w:lvl w:ilvl="1">
      <w:start w:val="1"/>
      <w:numFmt w:val="bullet"/>
      <w:lvlText w:val="o"/>
      <w:lvlJc w:val="left"/>
      <w:pPr>
        <w:tabs>
          <w:tab w:val="num" w:pos="3688"/>
        </w:tabs>
        <w:ind w:left="3688" w:hanging="360"/>
      </w:pPr>
      <w:rPr>
        <w:rFonts w:ascii="Courier New" w:hAnsi="Courier New" w:hint="default"/>
        <w:sz w:val="20"/>
      </w:rPr>
    </w:lvl>
    <w:lvl w:ilvl="2" w:tentative="1">
      <w:start w:val="1"/>
      <w:numFmt w:val="bullet"/>
      <w:lvlText w:val=""/>
      <w:lvlJc w:val="left"/>
      <w:pPr>
        <w:tabs>
          <w:tab w:val="num" w:pos="4408"/>
        </w:tabs>
        <w:ind w:left="4408" w:hanging="360"/>
      </w:pPr>
      <w:rPr>
        <w:rFonts w:ascii="Wingdings" w:hAnsi="Wingdings" w:hint="default"/>
        <w:sz w:val="20"/>
      </w:rPr>
    </w:lvl>
    <w:lvl w:ilvl="3" w:tentative="1">
      <w:start w:val="1"/>
      <w:numFmt w:val="bullet"/>
      <w:lvlText w:val=""/>
      <w:lvlJc w:val="left"/>
      <w:pPr>
        <w:tabs>
          <w:tab w:val="num" w:pos="5128"/>
        </w:tabs>
        <w:ind w:left="5128" w:hanging="360"/>
      </w:pPr>
      <w:rPr>
        <w:rFonts w:ascii="Wingdings" w:hAnsi="Wingdings" w:hint="default"/>
        <w:sz w:val="20"/>
      </w:rPr>
    </w:lvl>
    <w:lvl w:ilvl="4" w:tentative="1">
      <w:start w:val="1"/>
      <w:numFmt w:val="bullet"/>
      <w:lvlText w:val=""/>
      <w:lvlJc w:val="left"/>
      <w:pPr>
        <w:tabs>
          <w:tab w:val="num" w:pos="5848"/>
        </w:tabs>
        <w:ind w:left="5848" w:hanging="360"/>
      </w:pPr>
      <w:rPr>
        <w:rFonts w:ascii="Wingdings" w:hAnsi="Wingdings" w:hint="default"/>
        <w:sz w:val="20"/>
      </w:rPr>
    </w:lvl>
    <w:lvl w:ilvl="5" w:tentative="1">
      <w:start w:val="1"/>
      <w:numFmt w:val="bullet"/>
      <w:lvlText w:val=""/>
      <w:lvlJc w:val="left"/>
      <w:pPr>
        <w:tabs>
          <w:tab w:val="num" w:pos="6568"/>
        </w:tabs>
        <w:ind w:left="6568" w:hanging="360"/>
      </w:pPr>
      <w:rPr>
        <w:rFonts w:ascii="Wingdings" w:hAnsi="Wingdings" w:hint="default"/>
        <w:sz w:val="20"/>
      </w:rPr>
    </w:lvl>
    <w:lvl w:ilvl="6" w:tentative="1">
      <w:start w:val="1"/>
      <w:numFmt w:val="bullet"/>
      <w:lvlText w:val=""/>
      <w:lvlJc w:val="left"/>
      <w:pPr>
        <w:tabs>
          <w:tab w:val="num" w:pos="7288"/>
        </w:tabs>
        <w:ind w:left="7288" w:hanging="360"/>
      </w:pPr>
      <w:rPr>
        <w:rFonts w:ascii="Wingdings" w:hAnsi="Wingdings" w:hint="default"/>
        <w:sz w:val="20"/>
      </w:rPr>
    </w:lvl>
    <w:lvl w:ilvl="7" w:tentative="1">
      <w:start w:val="1"/>
      <w:numFmt w:val="bullet"/>
      <w:lvlText w:val=""/>
      <w:lvlJc w:val="left"/>
      <w:pPr>
        <w:tabs>
          <w:tab w:val="num" w:pos="8008"/>
        </w:tabs>
        <w:ind w:left="8008" w:hanging="360"/>
      </w:pPr>
      <w:rPr>
        <w:rFonts w:ascii="Wingdings" w:hAnsi="Wingdings" w:hint="default"/>
        <w:sz w:val="20"/>
      </w:rPr>
    </w:lvl>
    <w:lvl w:ilvl="8" w:tentative="1">
      <w:start w:val="1"/>
      <w:numFmt w:val="bullet"/>
      <w:lvlText w:val=""/>
      <w:lvlJc w:val="left"/>
      <w:pPr>
        <w:tabs>
          <w:tab w:val="num" w:pos="8728"/>
        </w:tabs>
        <w:ind w:left="8728" w:hanging="360"/>
      </w:pPr>
      <w:rPr>
        <w:rFonts w:ascii="Wingdings" w:hAnsi="Wingdings" w:hint="default"/>
        <w:sz w:val="20"/>
      </w:rPr>
    </w:lvl>
  </w:abstractNum>
  <w:abstractNum w:abstractNumId="11" w15:restartNumberingAfterBreak="0">
    <w:nsid w:val="1B832134"/>
    <w:multiLevelType w:val="hybridMultilevel"/>
    <w:tmpl w:val="92184E98"/>
    <w:lvl w:ilvl="0" w:tplc="5CD02396">
      <w:start w:val="1"/>
      <w:numFmt w:val="decimal"/>
      <w:lvlText w:val="%1."/>
      <w:lvlJc w:val="left"/>
      <w:pPr>
        <w:ind w:left="2952" w:hanging="360"/>
      </w:pPr>
      <w:rPr>
        <w:rFonts w:hint="default"/>
        <w:b w:val="0"/>
      </w:rPr>
    </w:lvl>
    <w:lvl w:ilvl="1" w:tplc="040B0019" w:tentative="1">
      <w:start w:val="1"/>
      <w:numFmt w:val="lowerLetter"/>
      <w:lvlText w:val="%2."/>
      <w:lvlJc w:val="left"/>
      <w:pPr>
        <w:ind w:left="3672" w:hanging="360"/>
      </w:pPr>
    </w:lvl>
    <w:lvl w:ilvl="2" w:tplc="040B001B" w:tentative="1">
      <w:start w:val="1"/>
      <w:numFmt w:val="lowerRoman"/>
      <w:lvlText w:val="%3."/>
      <w:lvlJc w:val="right"/>
      <w:pPr>
        <w:ind w:left="4392" w:hanging="180"/>
      </w:pPr>
    </w:lvl>
    <w:lvl w:ilvl="3" w:tplc="040B000F" w:tentative="1">
      <w:start w:val="1"/>
      <w:numFmt w:val="decimal"/>
      <w:lvlText w:val="%4."/>
      <w:lvlJc w:val="left"/>
      <w:pPr>
        <w:ind w:left="5112" w:hanging="360"/>
      </w:pPr>
    </w:lvl>
    <w:lvl w:ilvl="4" w:tplc="040B0019" w:tentative="1">
      <w:start w:val="1"/>
      <w:numFmt w:val="lowerLetter"/>
      <w:lvlText w:val="%5."/>
      <w:lvlJc w:val="left"/>
      <w:pPr>
        <w:ind w:left="5832" w:hanging="360"/>
      </w:pPr>
    </w:lvl>
    <w:lvl w:ilvl="5" w:tplc="040B001B" w:tentative="1">
      <w:start w:val="1"/>
      <w:numFmt w:val="lowerRoman"/>
      <w:lvlText w:val="%6."/>
      <w:lvlJc w:val="right"/>
      <w:pPr>
        <w:ind w:left="6552" w:hanging="180"/>
      </w:pPr>
    </w:lvl>
    <w:lvl w:ilvl="6" w:tplc="040B000F" w:tentative="1">
      <w:start w:val="1"/>
      <w:numFmt w:val="decimal"/>
      <w:lvlText w:val="%7."/>
      <w:lvlJc w:val="left"/>
      <w:pPr>
        <w:ind w:left="7272" w:hanging="360"/>
      </w:pPr>
    </w:lvl>
    <w:lvl w:ilvl="7" w:tplc="040B0019" w:tentative="1">
      <w:start w:val="1"/>
      <w:numFmt w:val="lowerLetter"/>
      <w:lvlText w:val="%8."/>
      <w:lvlJc w:val="left"/>
      <w:pPr>
        <w:ind w:left="7992" w:hanging="360"/>
      </w:pPr>
    </w:lvl>
    <w:lvl w:ilvl="8" w:tplc="040B001B" w:tentative="1">
      <w:start w:val="1"/>
      <w:numFmt w:val="lowerRoman"/>
      <w:lvlText w:val="%9."/>
      <w:lvlJc w:val="right"/>
      <w:pPr>
        <w:ind w:left="8712" w:hanging="180"/>
      </w:pPr>
    </w:lvl>
  </w:abstractNum>
  <w:abstractNum w:abstractNumId="12" w15:restartNumberingAfterBreak="0">
    <w:nsid w:val="1C01129B"/>
    <w:multiLevelType w:val="hybridMultilevel"/>
    <w:tmpl w:val="F7BA309E"/>
    <w:lvl w:ilvl="0" w:tplc="7F545A62">
      <w:start w:val="1"/>
      <w:numFmt w:val="decimal"/>
      <w:lvlText w:val="%1."/>
      <w:lvlJc w:val="left"/>
      <w:pPr>
        <w:ind w:left="2970" w:hanging="360"/>
      </w:pPr>
      <w:rPr>
        <w:rFonts w:hint="default"/>
      </w:rPr>
    </w:lvl>
    <w:lvl w:ilvl="1" w:tplc="040B0019" w:tentative="1">
      <w:start w:val="1"/>
      <w:numFmt w:val="lowerLetter"/>
      <w:lvlText w:val="%2."/>
      <w:lvlJc w:val="left"/>
      <w:pPr>
        <w:ind w:left="3690" w:hanging="360"/>
      </w:pPr>
    </w:lvl>
    <w:lvl w:ilvl="2" w:tplc="040B001B" w:tentative="1">
      <w:start w:val="1"/>
      <w:numFmt w:val="lowerRoman"/>
      <w:lvlText w:val="%3."/>
      <w:lvlJc w:val="right"/>
      <w:pPr>
        <w:ind w:left="4410" w:hanging="180"/>
      </w:pPr>
    </w:lvl>
    <w:lvl w:ilvl="3" w:tplc="040B000F" w:tentative="1">
      <w:start w:val="1"/>
      <w:numFmt w:val="decimal"/>
      <w:lvlText w:val="%4."/>
      <w:lvlJc w:val="left"/>
      <w:pPr>
        <w:ind w:left="5130" w:hanging="360"/>
      </w:pPr>
    </w:lvl>
    <w:lvl w:ilvl="4" w:tplc="040B0019" w:tentative="1">
      <w:start w:val="1"/>
      <w:numFmt w:val="lowerLetter"/>
      <w:lvlText w:val="%5."/>
      <w:lvlJc w:val="left"/>
      <w:pPr>
        <w:ind w:left="5850" w:hanging="360"/>
      </w:pPr>
    </w:lvl>
    <w:lvl w:ilvl="5" w:tplc="040B001B" w:tentative="1">
      <w:start w:val="1"/>
      <w:numFmt w:val="lowerRoman"/>
      <w:lvlText w:val="%6."/>
      <w:lvlJc w:val="right"/>
      <w:pPr>
        <w:ind w:left="6570" w:hanging="180"/>
      </w:pPr>
    </w:lvl>
    <w:lvl w:ilvl="6" w:tplc="040B000F" w:tentative="1">
      <w:start w:val="1"/>
      <w:numFmt w:val="decimal"/>
      <w:lvlText w:val="%7."/>
      <w:lvlJc w:val="left"/>
      <w:pPr>
        <w:ind w:left="7290" w:hanging="360"/>
      </w:pPr>
    </w:lvl>
    <w:lvl w:ilvl="7" w:tplc="040B0019" w:tentative="1">
      <w:start w:val="1"/>
      <w:numFmt w:val="lowerLetter"/>
      <w:lvlText w:val="%8."/>
      <w:lvlJc w:val="left"/>
      <w:pPr>
        <w:ind w:left="8010" w:hanging="360"/>
      </w:pPr>
    </w:lvl>
    <w:lvl w:ilvl="8" w:tplc="040B001B" w:tentative="1">
      <w:start w:val="1"/>
      <w:numFmt w:val="lowerRoman"/>
      <w:lvlText w:val="%9."/>
      <w:lvlJc w:val="right"/>
      <w:pPr>
        <w:ind w:left="8730" w:hanging="180"/>
      </w:pPr>
    </w:lvl>
  </w:abstractNum>
  <w:abstractNum w:abstractNumId="13" w15:restartNumberingAfterBreak="0">
    <w:nsid w:val="1C51153E"/>
    <w:multiLevelType w:val="multilevel"/>
    <w:tmpl w:val="1C5ECA9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CD41D13"/>
    <w:multiLevelType w:val="hybridMultilevel"/>
    <w:tmpl w:val="C8FCFB9E"/>
    <w:lvl w:ilvl="0" w:tplc="5AE2F508">
      <w:start w:val="1"/>
      <w:numFmt w:val="decimal"/>
      <w:lvlText w:val="%1."/>
      <w:lvlJc w:val="left"/>
      <w:pPr>
        <w:ind w:left="2968" w:hanging="360"/>
      </w:pPr>
      <w:rPr>
        <w:rFonts w:hint="default"/>
      </w:rPr>
    </w:lvl>
    <w:lvl w:ilvl="1" w:tplc="040B0019" w:tentative="1">
      <w:start w:val="1"/>
      <w:numFmt w:val="lowerLetter"/>
      <w:lvlText w:val="%2."/>
      <w:lvlJc w:val="left"/>
      <w:pPr>
        <w:ind w:left="3688" w:hanging="360"/>
      </w:pPr>
    </w:lvl>
    <w:lvl w:ilvl="2" w:tplc="040B001B" w:tentative="1">
      <w:start w:val="1"/>
      <w:numFmt w:val="lowerRoman"/>
      <w:lvlText w:val="%3."/>
      <w:lvlJc w:val="right"/>
      <w:pPr>
        <w:ind w:left="4408" w:hanging="180"/>
      </w:pPr>
    </w:lvl>
    <w:lvl w:ilvl="3" w:tplc="040B000F" w:tentative="1">
      <w:start w:val="1"/>
      <w:numFmt w:val="decimal"/>
      <w:lvlText w:val="%4."/>
      <w:lvlJc w:val="left"/>
      <w:pPr>
        <w:ind w:left="5128" w:hanging="360"/>
      </w:pPr>
    </w:lvl>
    <w:lvl w:ilvl="4" w:tplc="040B0019" w:tentative="1">
      <w:start w:val="1"/>
      <w:numFmt w:val="lowerLetter"/>
      <w:lvlText w:val="%5."/>
      <w:lvlJc w:val="left"/>
      <w:pPr>
        <w:ind w:left="5848" w:hanging="360"/>
      </w:pPr>
    </w:lvl>
    <w:lvl w:ilvl="5" w:tplc="040B001B" w:tentative="1">
      <w:start w:val="1"/>
      <w:numFmt w:val="lowerRoman"/>
      <w:lvlText w:val="%6."/>
      <w:lvlJc w:val="right"/>
      <w:pPr>
        <w:ind w:left="6568" w:hanging="180"/>
      </w:pPr>
    </w:lvl>
    <w:lvl w:ilvl="6" w:tplc="040B000F" w:tentative="1">
      <w:start w:val="1"/>
      <w:numFmt w:val="decimal"/>
      <w:lvlText w:val="%7."/>
      <w:lvlJc w:val="left"/>
      <w:pPr>
        <w:ind w:left="7288" w:hanging="360"/>
      </w:pPr>
    </w:lvl>
    <w:lvl w:ilvl="7" w:tplc="040B0019" w:tentative="1">
      <w:start w:val="1"/>
      <w:numFmt w:val="lowerLetter"/>
      <w:lvlText w:val="%8."/>
      <w:lvlJc w:val="left"/>
      <w:pPr>
        <w:ind w:left="8008" w:hanging="360"/>
      </w:pPr>
    </w:lvl>
    <w:lvl w:ilvl="8" w:tplc="040B001B" w:tentative="1">
      <w:start w:val="1"/>
      <w:numFmt w:val="lowerRoman"/>
      <w:lvlText w:val="%9."/>
      <w:lvlJc w:val="right"/>
      <w:pPr>
        <w:ind w:left="8728" w:hanging="180"/>
      </w:pPr>
    </w:lvl>
  </w:abstractNum>
  <w:abstractNum w:abstractNumId="15" w15:restartNumberingAfterBreak="0">
    <w:nsid w:val="1DE466ED"/>
    <w:multiLevelType w:val="hybridMultilevel"/>
    <w:tmpl w:val="F216C8AA"/>
    <w:lvl w:ilvl="0" w:tplc="A5EA9168">
      <w:start w:val="1"/>
      <w:numFmt w:val="decimal"/>
      <w:lvlText w:val="%1."/>
      <w:lvlJc w:val="left"/>
      <w:pPr>
        <w:ind w:left="2968" w:hanging="360"/>
      </w:pPr>
      <w:rPr>
        <w:rFonts w:ascii="Calibri" w:eastAsia="Calibri" w:hAnsi="Calibri" w:cs="Calibri"/>
      </w:rPr>
    </w:lvl>
    <w:lvl w:ilvl="1" w:tplc="040B0003" w:tentative="1">
      <w:start w:val="1"/>
      <w:numFmt w:val="bullet"/>
      <w:lvlText w:val="o"/>
      <w:lvlJc w:val="left"/>
      <w:pPr>
        <w:ind w:left="3688" w:hanging="360"/>
      </w:pPr>
      <w:rPr>
        <w:rFonts w:ascii="Courier New" w:hAnsi="Courier New" w:cs="Courier New" w:hint="default"/>
      </w:rPr>
    </w:lvl>
    <w:lvl w:ilvl="2" w:tplc="040B0005" w:tentative="1">
      <w:start w:val="1"/>
      <w:numFmt w:val="bullet"/>
      <w:lvlText w:val=""/>
      <w:lvlJc w:val="left"/>
      <w:pPr>
        <w:ind w:left="4408" w:hanging="360"/>
      </w:pPr>
      <w:rPr>
        <w:rFonts w:ascii="Wingdings" w:hAnsi="Wingdings" w:hint="default"/>
      </w:rPr>
    </w:lvl>
    <w:lvl w:ilvl="3" w:tplc="040B0001" w:tentative="1">
      <w:start w:val="1"/>
      <w:numFmt w:val="bullet"/>
      <w:lvlText w:val=""/>
      <w:lvlJc w:val="left"/>
      <w:pPr>
        <w:ind w:left="5128" w:hanging="360"/>
      </w:pPr>
      <w:rPr>
        <w:rFonts w:ascii="Symbol" w:hAnsi="Symbol" w:hint="default"/>
      </w:rPr>
    </w:lvl>
    <w:lvl w:ilvl="4" w:tplc="040B0003" w:tentative="1">
      <w:start w:val="1"/>
      <w:numFmt w:val="bullet"/>
      <w:lvlText w:val="o"/>
      <w:lvlJc w:val="left"/>
      <w:pPr>
        <w:ind w:left="5848" w:hanging="360"/>
      </w:pPr>
      <w:rPr>
        <w:rFonts w:ascii="Courier New" w:hAnsi="Courier New" w:cs="Courier New" w:hint="default"/>
      </w:rPr>
    </w:lvl>
    <w:lvl w:ilvl="5" w:tplc="040B0005" w:tentative="1">
      <w:start w:val="1"/>
      <w:numFmt w:val="bullet"/>
      <w:lvlText w:val=""/>
      <w:lvlJc w:val="left"/>
      <w:pPr>
        <w:ind w:left="6568" w:hanging="360"/>
      </w:pPr>
      <w:rPr>
        <w:rFonts w:ascii="Wingdings" w:hAnsi="Wingdings" w:hint="default"/>
      </w:rPr>
    </w:lvl>
    <w:lvl w:ilvl="6" w:tplc="040B0001" w:tentative="1">
      <w:start w:val="1"/>
      <w:numFmt w:val="bullet"/>
      <w:lvlText w:val=""/>
      <w:lvlJc w:val="left"/>
      <w:pPr>
        <w:ind w:left="7288" w:hanging="360"/>
      </w:pPr>
      <w:rPr>
        <w:rFonts w:ascii="Symbol" w:hAnsi="Symbol" w:hint="default"/>
      </w:rPr>
    </w:lvl>
    <w:lvl w:ilvl="7" w:tplc="040B0003" w:tentative="1">
      <w:start w:val="1"/>
      <w:numFmt w:val="bullet"/>
      <w:lvlText w:val="o"/>
      <w:lvlJc w:val="left"/>
      <w:pPr>
        <w:ind w:left="8008" w:hanging="360"/>
      </w:pPr>
      <w:rPr>
        <w:rFonts w:ascii="Courier New" w:hAnsi="Courier New" w:cs="Courier New" w:hint="default"/>
      </w:rPr>
    </w:lvl>
    <w:lvl w:ilvl="8" w:tplc="040B0005" w:tentative="1">
      <w:start w:val="1"/>
      <w:numFmt w:val="bullet"/>
      <w:lvlText w:val=""/>
      <w:lvlJc w:val="left"/>
      <w:pPr>
        <w:ind w:left="8728" w:hanging="360"/>
      </w:pPr>
      <w:rPr>
        <w:rFonts w:ascii="Wingdings" w:hAnsi="Wingdings" w:hint="default"/>
      </w:rPr>
    </w:lvl>
  </w:abstractNum>
  <w:abstractNum w:abstractNumId="16" w15:restartNumberingAfterBreak="0">
    <w:nsid w:val="1F1C242A"/>
    <w:multiLevelType w:val="hybridMultilevel"/>
    <w:tmpl w:val="59822E54"/>
    <w:lvl w:ilvl="0" w:tplc="7A2A350C">
      <w:start w:val="1"/>
      <w:numFmt w:val="decimal"/>
      <w:lvlText w:val="%1."/>
      <w:lvlJc w:val="left"/>
      <w:pPr>
        <w:ind w:left="2952" w:hanging="360"/>
      </w:pPr>
      <w:rPr>
        <w:rFonts w:ascii="Calibri" w:hAnsi="Calibri" w:cs="Calibri" w:hint="default"/>
        <w:b/>
      </w:rPr>
    </w:lvl>
    <w:lvl w:ilvl="1" w:tplc="040B0019">
      <w:start w:val="1"/>
      <w:numFmt w:val="lowerLetter"/>
      <w:lvlText w:val="%2."/>
      <w:lvlJc w:val="left"/>
      <w:pPr>
        <w:ind w:left="3672" w:hanging="360"/>
      </w:pPr>
    </w:lvl>
    <w:lvl w:ilvl="2" w:tplc="040B001B" w:tentative="1">
      <w:start w:val="1"/>
      <w:numFmt w:val="lowerRoman"/>
      <w:lvlText w:val="%3."/>
      <w:lvlJc w:val="right"/>
      <w:pPr>
        <w:ind w:left="4392" w:hanging="180"/>
      </w:pPr>
    </w:lvl>
    <w:lvl w:ilvl="3" w:tplc="040B000F" w:tentative="1">
      <w:start w:val="1"/>
      <w:numFmt w:val="decimal"/>
      <w:lvlText w:val="%4."/>
      <w:lvlJc w:val="left"/>
      <w:pPr>
        <w:ind w:left="5112" w:hanging="360"/>
      </w:pPr>
    </w:lvl>
    <w:lvl w:ilvl="4" w:tplc="040B0019" w:tentative="1">
      <w:start w:val="1"/>
      <w:numFmt w:val="lowerLetter"/>
      <w:lvlText w:val="%5."/>
      <w:lvlJc w:val="left"/>
      <w:pPr>
        <w:ind w:left="5832" w:hanging="360"/>
      </w:pPr>
    </w:lvl>
    <w:lvl w:ilvl="5" w:tplc="040B001B" w:tentative="1">
      <w:start w:val="1"/>
      <w:numFmt w:val="lowerRoman"/>
      <w:lvlText w:val="%6."/>
      <w:lvlJc w:val="right"/>
      <w:pPr>
        <w:ind w:left="6552" w:hanging="180"/>
      </w:pPr>
    </w:lvl>
    <w:lvl w:ilvl="6" w:tplc="040B000F" w:tentative="1">
      <w:start w:val="1"/>
      <w:numFmt w:val="decimal"/>
      <w:lvlText w:val="%7."/>
      <w:lvlJc w:val="left"/>
      <w:pPr>
        <w:ind w:left="7272" w:hanging="360"/>
      </w:pPr>
    </w:lvl>
    <w:lvl w:ilvl="7" w:tplc="040B0019" w:tentative="1">
      <w:start w:val="1"/>
      <w:numFmt w:val="lowerLetter"/>
      <w:lvlText w:val="%8."/>
      <w:lvlJc w:val="left"/>
      <w:pPr>
        <w:ind w:left="7992" w:hanging="360"/>
      </w:pPr>
    </w:lvl>
    <w:lvl w:ilvl="8" w:tplc="040B001B" w:tentative="1">
      <w:start w:val="1"/>
      <w:numFmt w:val="lowerRoman"/>
      <w:lvlText w:val="%9."/>
      <w:lvlJc w:val="right"/>
      <w:pPr>
        <w:ind w:left="8712" w:hanging="180"/>
      </w:pPr>
    </w:lvl>
  </w:abstractNum>
  <w:abstractNum w:abstractNumId="17" w15:restartNumberingAfterBreak="0">
    <w:nsid w:val="1FC80394"/>
    <w:multiLevelType w:val="hybridMultilevel"/>
    <w:tmpl w:val="8014DC3C"/>
    <w:lvl w:ilvl="0" w:tplc="0C8CBCE8">
      <w:start w:val="1"/>
      <w:numFmt w:val="decimal"/>
      <w:lvlText w:val="%1."/>
      <w:lvlJc w:val="left"/>
      <w:pPr>
        <w:ind w:left="2970" w:hanging="360"/>
      </w:pPr>
      <w:rPr>
        <w:rFonts w:hint="default"/>
      </w:rPr>
    </w:lvl>
    <w:lvl w:ilvl="1" w:tplc="040B0019" w:tentative="1">
      <w:start w:val="1"/>
      <w:numFmt w:val="lowerLetter"/>
      <w:lvlText w:val="%2."/>
      <w:lvlJc w:val="left"/>
      <w:pPr>
        <w:ind w:left="3690" w:hanging="360"/>
      </w:pPr>
    </w:lvl>
    <w:lvl w:ilvl="2" w:tplc="040B001B" w:tentative="1">
      <w:start w:val="1"/>
      <w:numFmt w:val="lowerRoman"/>
      <w:lvlText w:val="%3."/>
      <w:lvlJc w:val="right"/>
      <w:pPr>
        <w:ind w:left="4410" w:hanging="180"/>
      </w:pPr>
    </w:lvl>
    <w:lvl w:ilvl="3" w:tplc="040B000F" w:tentative="1">
      <w:start w:val="1"/>
      <w:numFmt w:val="decimal"/>
      <w:lvlText w:val="%4."/>
      <w:lvlJc w:val="left"/>
      <w:pPr>
        <w:ind w:left="5130" w:hanging="360"/>
      </w:pPr>
    </w:lvl>
    <w:lvl w:ilvl="4" w:tplc="040B0019" w:tentative="1">
      <w:start w:val="1"/>
      <w:numFmt w:val="lowerLetter"/>
      <w:lvlText w:val="%5."/>
      <w:lvlJc w:val="left"/>
      <w:pPr>
        <w:ind w:left="5850" w:hanging="360"/>
      </w:pPr>
    </w:lvl>
    <w:lvl w:ilvl="5" w:tplc="040B001B" w:tentative="1">
      <w:start w:val="1"/>
      <w:numFmt w:val="lowerRoman"/>
      <w:lvlText w:val="%6."/>
      <w:lvlJc w:val="right"/>
      <w:pPr>
        <w:ind w:left="6570" w:hanging="180"/>
      </w:pPr>
    </w:lvl>
    <w:lvl w:ilvl="6" w:tplc="040B000F" w:tentative="1">
      <w:start w:val="1"/>
      <w:numFmt w:val="decimal"/>
      <w:lvlText w:val="%7."/>
      <w:lvlJc w:val="left"/>
      <w:pPr>
        <w:ind w:left="7290" w:hanging="360"/>
      </w:pPr>
    </w:lvl>
    <w:lvl w:ilvl="7" w:tplc="040B0019" w:tentative="1">
      <w:start w:val="1"/>
      <w:numFmt w:val="lowerLetter"/>
      <w:lvlText w:val="%8."/>
      <w:lvlJc w:val="left"/>
      <w:pPr>
        <w:ind w:left="8010" w:hanging="360"/>
      </w:pPr>
    </w:lvl>
    <w:lvl w:ilvl="8" w:tplc="040B001B" w:tentative="1">
      <w:start w:val="1"/>
      <w:numFmt w:val="lowerRoman"/>
      <w:lvlText w:val="%9."/>
      <w:lvlJc w:val="right"/>
      <w:pPr>
        <w:ind w:left="8730" w:hanging="180"/>
      </w:pPr>
    </w:lvl>
  </w:abstractNum>
  <w:abstractNum w:abstractNumId="18" w15:restartNumberingAfterBreak="0">
    <w:nsid w:val="2337352E"/>
    <w:multiLevelType w:val="hybridMultilevel"/>
    <w:tmpl w:val="D7125E6E"/>
    <w:lvl w:ilvl="0" w:tplc="6BD8CF64">
      <w:start w:val="1"/>
      <w:numFmt w:val="decimal"/>
      <w:lvlText w:val="%1."/>
      <w:lvlJc w:val="left"/>
      <w:pPr>
        <w:ind w:left="510" w:hanging="360"/>
      </w:pPr>
      <w:rPr>
        <w:rFonts w:hint="default"/>
      </w:rPr>
    </w:lvl>
    <w:lvl w:ilvl="1" w:tplc="040B0019" w:tentative="1">
      <w:start w:val="1"/>
      <w:numFmt w:val="lowerLetter"/>
      <w:lvlText w:val="%2."/>
      <w:lvlJc w:val="left"/>
      <w:pPr>
        <w:ind w:left="1230" w:hanging="360"/>
      </w:pPr>
    </w:lvl>
    <w:lvl w:ilvl="2" w:tplc="040B001B" w:tentative="1">
      <w:start w:val="1"/>
      <w:numFmt w:val="lowerRoman"/>
      <w:lvlText w:val="%3."/>
      <w:lvlJc w:val="right"/>
      <w:pPr>
        <w:ind w:left="1950" w:hanging="180"/>
      </w:pPr>
    </w:lvl>
    <w:lvl w:ilvl="3" w:tplc="040B000F" w:tentative="1">
      <w:start w:val="1"/>
      <w:numFmt w:val="decimal"/>
      <w:lvlText w:val="%4."/>
      <w:lvlJc w:val="left"/>
      <w:pPr>
        <w:ind w:left="2670" w:hanging="360"/>
      </w:pPr>
    </w:lvl>
    <w:lvl w:ilvl="4" w:tplc="040B0019" w:tentative="1">
      <w:start w:val="1"/>
      <w:numFmt w:val="lowerLetter"/>
      <w:lvlText w:val="%5."/>
      <w:lvlJc w:val="left"/>
      <w:pPr>
        <w:ind w:left="3390" w:hanging="360"/>
      </w:pPr>
    </w:lvl>
    <w:lvl w:ilvl="5" w:tplc="040B001B" w:tentative="1">
      <w:start w:val="1"/>
      <w:numFmt w:val="lowerRoman"/>
      <w:lvlText w:val="%6."/>
      <w:lvlJc w:val="right"/>
      <w:pPr>
        <w:ind w:left="4110" w:hanging="180"/>
      </w:pPr>
    </w:lvl>
    <w:lvl w:ilvl="6" w:tplc="040B000F" w:tentative="1">
      <w:start w:val="1"/>
      <w:numFmt w:val="decimal"/>
      <w:lvlText w:val="%7."/>
      <w:lvlJc w:val="left"/>
      <w:pPr>
        <w:ind w:left="4830" w:hanging="360"/>
      </w:pPr>
    </w:lvl>
    <w:lvl w:ilvl="7" w:tplc="040B0019" w:tentative="1">
      <w:start w:val="1"/>
      <w:numFmt w:val="lowerLetter"/>
      <w:lvlText w:val="%8."/>
      <w:lvlJc w:val="left"/>
      <w:pPr>
        <w:ind w:left="5550" w:hanging="360"/>
      </w:pPr>
    </w:lvl>
    <w:lvl w:ilvl="8" w:tplc="040B001B" w:tentative="1">
      <w:start w:val="1"/>
      <w:numFmt w:val="lowerRoman"/>
      <w:lvlText w:val="%9."/>
      <w:lvlJc w:val="right"/>
      <w:pPr>
        <w:ind w:left="6270" w:hanging="180"/>
      </w:pPr>
    </w:lvl>
  </w:abstractNum>
  <w:abstractNum w:abstractNumId="19" w15:restartNumberingAfterBreak="0">
    <w:nsid w:val="29671A41"/>
    <w:multiLevelType w:val="hybridMultilevel"/>
    <w:tmpl w:val="BF3E5042"/>
    <w:lvl w:ilvl="0" w:tplc="040B000F">
      <w:start w:val="1"/>
      <w:numFmt w:val="decimal"/>
      <w:lvlText w:val="%1."/>
      <w:lvlJc w:val="left"/>
      <w:pPr>
        <w:ind w:left="2968" w:hanging="360"/>
      </w:pPr>
      <w:rPr>
        <w:rFonts w:hint="default"/>
      </w:rPr>
    </w:lvl>
    <w:lvl w:ilvl="1" w:tplc="040B0019" w:tentative="1">
      <w:start w:val="1"/>
      <w:numFmt w:val="lowerLetter"/>
      <w:lvlText w:val="%2."/>
      <w:lvlJc w:val="left"/>
      <w:pPr>
        <w:ind w:left="3688" w:hanging="360"/>
      </w:pPr>
    </w:lvl>
    <w:lvl w:ilvl="2" w:tplc="040B001B" w:tentative="1">
      <w:start w:val="1"/>
      <w:numFmt w:val="lowerRoman"/>
      <w:lvlText w:val="%3."/>
      <w:lvlJc w:val="right"/>
      <w:pPr>
        <w:ind w:left="4408" w:hanging="180"/>
      </w:pPr>
    </w:lvl>
    <w:lvl w:ilvl="3" w:tplc="040B000F" w:tentative="1">
      <w:start w:val="1"/>
      <w:numFmt w:val="decimal"/>
      <w:lvlText w:val="%4."/>
      <w:lvlJc w:val="left"/>
      <w:pPr>
        <w:ind w:left="5128" w:hanging="360"/>
      </w:pPr>
    </w:lvl>
    <w:lvl w:ilvl="4" w:tplc="040B0019" w:tentative="1">
      <w:start w:val="1"/>
      <w:numFmt w:val="lowerLetter"/>
      <w:lvlText w:val="%5."/>
      <w:lvlJc w:val="left"/>
      <w:pPr>
        <w:ind w:left="5848" w:hanging="360"/>
      </w:pPr>
    </w:lvl>
    <w:lvl w:ilvl="5" w:tplc="040B001B" w:tentative="1">
      <w:start w:val="1"/>
      <w:numFmt w:val="lowerRoman"/>
      <w:lvlText w:val="%6."/>
      <w:lvlJc w:val="right"/>
      <w:pPr>
        <w:ind w:left="6568" w:hanging="180"/>
      </w:pPr>
    </w:lvl>
    <w:lvl w:ilvl="6" w:tplc="040B000F" w:tentative="1">
      <w:start w:val="1"/>
      <w:numFmt w:val="decimal"/>
      <w:lvlText w:val="%7."/>
      <w:lvlJc w:val="left"/>
      <w:pPr>
        <w:ind w:left="7288" w:hanging="360"/>
      </w:pPr>
    </w:lvl>
    <w:lvl w:ilvl="7" w:tplc="040B0019" w:tentative="1">
      <w:start w:val="1"/>
      <w:numFmt w:val="lowerLetter"/>
      <w:lvlText w:val="%8."/>
      <w:lvlJc w:val="left"/>
      <w:pPr>
        <w:ind w:left="8008" w:hanging="360"/>
      </w:pPr>
    </w:lvl>
    <w:lvl w:ilvl="8" w:tplc="040B001B" w:tentative="1">
      <w:start w:val="1"/>
      <w:numFmt w:val="lowerRoman"/>
      <w:lvlText w:val="%9."/>
      <w:lvlJc w:val="right"/>
      <w:pPr>
        <w:ind w:left="8728" w:hanging="180"/>
      </w:pPr>
    </w:lvl>
  </w:abstractNum>
  <w:abstractNum w:abstractNumId="20" w15:restartNumberingAfterBreak="0">
    <w:nsid w:val="2E633716"/>
    <w:multiLevelType w:val="hybridMultilevel"/>
    <w:tmpl w:val="9704E638"/>
    <w:lvl w:ilvl="0" w:tplc="0100B044">
      <w:start w:val="1"/>
      <w:numFmt w:val="decimal"/>
      <w:lvlText w:val="%1."/>
      <w:lvlJc w:val="left"/>
      <w:pPr>
        <w:ind w:left="2968" w:hanging="360"/>
      </w:pPr>
      <w:rPr>
        <w:rFonts w:asciiTheme="minorHAnsi" w:hAnsiTheme="minorHAnsi" w:cstheme="minorHAnsi" w:hint="default"/>
        <w:color w:val="272833"/>
        <w:sz w:val="22"/>
      </w:rPr>
    </w:lvl>
    <w:lvl w:ilvl="1" w:tplc="040B0019" w:tentative="1">
      <w:start w:val="1"/>
      <w:numFmt w:val="lowerLetter"/>
      <w:lvlText w:val="%2."/>
      <w:lvlJc w:val="left"/>
      <w:pPr>
        <w:ind w:left="3688" w:hanging="360"/>
      </w:pPr>
    </w:lvl>
    <w:lvl w:ilvl="2" w:tplc="040B001B" w:tentative="1">
      <w:start w:val="1"/>
      <w:numFmt w:val="lowerRoman"/>
      <w:lvlText w:val="%3."/>
      <w:lvlJc w:val="right"/>
      <w:pPr>
        <w:ind w:left="4408" w:hanging="180"/>
      </w:pPr>
    </w:lvl>
    <w:lvl w:ilvl="3" w:tplc="040B000F" w:tentative="1">
      <w:start w:val="1"/>
      <w:numFmt w:val="decimal"/>
      <w:lvlText w:val="%4."/>
      <w:lvlJc w:val="left"/>
      <w:pPr>
        <w:ind w:left="5128" w:hanging="360"/>
      </w:pPr>
    </w:lvl>
    <w:lvl w:ilvl="4" w:tplc="040B0019" w:tentative="1">
      <w:start w:val="1"/>
      <w:numFmt w:val="lowerLetter"/>
      <w:lvlText w:val="%5."/>
      <w:lvlJc w:val="left"/>
      <w:pPr>
        <w:ind w:left="5848" w:hanging="360"/>
      </w:pPr>
    </w:lvl>
    <w:lvl w:ilvl="5" w:tplc="040B001B" w:tentative="1">
      <w:start w:val="1"/>
      <w:numFmt w:val="lowerRoman"/>
      <w:lvlText w:val="%6."/>
      <w:lvlJc w:val="right"/>
      <w:pPr>
        <w:ind w:left="6568" w:hanging="180"/>
      </w:pPr>
    </w:lvl>
    <w:lvl w:ilvl="6" w:tplc="040B000F" w:tentative="1">
      <w:start w:val="1"/>
      <w:numFmt w:val="decimal"/>
      <w:lvlText w:val="%7."/>
      <w:lvlJc w:val="left"/>
      <w:pPr>
        <w:ind w:left="7288" w:hanging="360"/>
      </w:pPr>
    </w:lvl>
    <w:lvl w:ilvl="7" w:tplc="040B0019" w:tentative="1">
      <w:start w:val="1"/>
      <w:numFmt w:val="lowerLetter"/>
      <w:lvlText w:val="%8."/>
      <w:lvlJc w:val="left"/>
      <w:pPr>
        <w:ind w:left="8008" w:hanging="360"/>
      </w:pPr>
    </w:lvl>
    <w:lvl w:ilvl="8" w:tplc="040B001B" w:tentative="1">
      <w:start w:val="1"/>
      <w:numFmt w:val="lowerRoman"/>
      <w:lvlText w:val="%9."/>
      <w:lvlJc w:val="right"/>
      <w:pPr>
        <w:ind w:left="8728" w:hanging="180"/>
      </w:pPr>
    </w:lvl>
  </w:abstractNum>
  <w:abstractNum w:abstractNumId="21" w15:restartNumberingAfterBreak="0">
    <w:nsid w:val="426A26DB"/>
    <w:multiLevelType w:val="hybridMultilevel"/>
    <w:tmpl w:val="45A2ADC8"/>
    <w:lvl w:ilvl="0" w:tplc="040B000F">
      <w:start w:val="1"/>
      <w:numFmt w:val="decimal"/>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22" w15:restartNumberingAfterBreak="0">
    <w:nsid w:val="4AA975D1"/>
    <w:multiLevelType w:val="hybridMultilevel"/>
    <w:tmpl w:val="3A94AC1A"/>
    <w:lvl w:ilvl="0" w:tplc="B60EE514">
      <w:start w:val="1"/>
      <w:numFmt w:val="decimal"/>
      <w:lvlText w:val="%1."/>
      <w:lvlJc w:val="left"/>
      <w:pPr>
        <w:ind w:left="2970" w:hanging="360"/>
      </w:pPr>
      <w:rPr>
        <w:rFonts w:hint="default"/>
      </w:rPr>
    </w:lvl>
    <w:lvl w:ilvl="1" w:tplc="040B0019" w:tentative="1">
      <w:start w:val="1"/>
      <w:numFmt w:val="lowerLetter"/>
      <w:lvlText w:val="%2."/>
      <w:lvlJc w:val="left"/>
      <w:pPr>
        <w:ind w:left="3690" w:hanging="360"/>
      </w:pPr>
    </w:lvl>
    <w:lvl w:ilvl="2" w:tplc="040B001B" w:tentative="1">
      <w:start w:val="1"/>
      <w:numFmt w:val="lowerRoman"/>
      <w:lvlText w:val="%3."/>
      <w:lvlJc w:val="right"/>
      <w:pPr>
        <w:ind w:left="4410" w:hanging="180"/>
      </w:pPr>
    </w:lvl>
    <w:lvl w:ilvl="3" w:tplc="040B000F" w:tentative="1">
      <w:start w:val="1"/>
      <w:numFmt w:val="decimal"/>
      <w:lvlText w:val="%4."/>
      <w:lvlJc w:val="left"/>
      <w:pPr>
        <w:ind w:left="5130" w:hanging="360"/>
      </w:pPr>
    </w:lvl>
    <w:lvl w:ilvl="4" w:tplc="040B0019" w:tentative="1">
      <w:start w:val="1"/>
      <w:numFmt w:val="lowerLetter"/>
      <w:lvlText w:val="%5."/>
      <w:lvlJc w:val="left"/>
      <w:pPr>
        <w:ind w:left="5850" w:hanging="360"/>
      </w:pPr>
    </w:lvl>
    <w:lvl w:ilvl="5" w:tplc="040B001B" w:tentative="1">
      <w:start w:val="1"/>
      <w:numFmt w:val="lowerRoman"/>
      <w:lvlText w:val="%6."/>
      <w:lvlJc w:val="right"/>
      <w:pPr>
        <w:ind w:left="6570" w:hanging="180"/>
      </w:pPr>
    </w:lvl>
    <w:lvl w:ilvl="6" w:tplc="040B000F" w:tentative="1">
      <w:start w:val="1"/>
      <w:numFmt w:val="decimal"/>
      <w:lvlText w:val="%7."/>
      <w:lvlJc w:val="left"/>
      <w:pPr>
        <w:ind w:left="7290" w:hanging="360"/>
      </w:pPr>
    </w:lvl>
    <w:lvl w:ilvl="7" w:tplc="040B0019" w:tentative="1">
      <w:start w:val="1"/>
      <w:numFmt w:val="lowerLetter"/>
      <w:lvlText w:val="%8."/>
      <w:lvlJc w:val="left"/>
      <w:pPr>
        <w:ind w:left="8010" w:hanging="360"/>
      </w:pPr>
    </w:lvl>
    <w:lvl w:ilvl="8" w:tplc="040B001B" w:tentative="1">
      <w:start w:val="1"/>
      <w:numFmt w:val="lowerRoman"/>
      <w:lvlText w:val="%9."/>
      <w:lvlJc w:val="right"/>
      <w:pPr>
        <w:ind w:left="8730" w:hanging="180"/>
      </w:pPr>
    </w:lvl>
  </w:abstractNum>
  <w:abstractNum w:abstractNumId="23" w15:restartNumberingAfterBreak="0">
    <w:nsid w:val="4D3F4173"/>
    <w:multiLevelType w:val="hybridMultilevel"/>
    <w:tmpl w:val="7406A9B6"/>
    <w:lvl w:ilvl="0" w:tplc="AE22F700">
      <w:start w:val="1"/>
      <w:numFmt w:val="decimal"/>
      <w:lvlText w:val="%1."/>
      <w:lvlJc w:val="left"/>
      <w:pPr>
        <w:ind w:left="2970" w:hanging="360"/>
      </w:pPr>
      <w:rPr>
        <w:rFonts w:hint="default"/>
      </w:rPr>
    </w:lvl>
    <w:lvl w:ilvl="1" w:tplc="040B0019" w:tentative="1">
      <w:start w:val="1"/>
      <w:numFmt w:val="lowerLetter"/>
      <w:lvlText w:val="%2."/>
      <w:lvlJc w:val="left"/>
      <w:pPr>
        <w:ind w:left="3690" w:hanging="360"/>
      </w:pPr>
    </w:lvl>
    <w:lvl w:ilvl="2" w:tplc="040B001B" w:tentative="1">
      <w:start w:val="1"/>
      <w:numFmt w:val="lowerRoman"/>
      <w:lvlText w:val="%3."/>
      <w:lvlJc w:val="right"/>
      <w:pPr>
        <w:ind w:left="4410" w:hanging="180"/>
      </w:pPr>
    </w:lvl>
    <w:lvl w:ilvl="3" w:tplc="040B000F" w:tentative="1">
      <w:start w:val="1"/>
      <w:numFmt w:val="decimal"/>
      <w:lvlText w:val="%4."/>
      <w:lvlJc w:val="left"/>
      <w:pPr>
        <w:ind w:left="5130" w:hanging="360"/>
      </w:pPr>
    </w:lvl>
    <w:lvl w:ilvl="4" w:tplc="040B0019" w:tentative="1">
      <w:start w:val="1"/>
      <w:numFmt w:val="lowerLetter"/>
      <w:lvlText w:val="%5."/>
      <w:lvlJc w:val="left"/>
      <w:pPr>
        <w:ind w:left="5850" w:hanging="360"/>
      </w:pPr>
    </w:lvl>
    <w:lvl w:ilvl="5" w:tplc="040B001B" w:tentative="1">
      <w:start w:val="1"/>
      <w:numFmt w:val="lowerRoman"/>
      <w:lvlText w:val="%6."/>
      <w:lvlJc w:val="right"/>
      <w:pPr>
        <w:ind w:left="6570" w:hanging="180"/>
      </w:pPr>
    </w:lvl>
    <w:lvl w:ilvl="6" w:tplc="040B000F" w:tentative="1">
      <w:start w:val="1"/>
      <w:numFmt w:val="decimal"/>
      <w:lvlText w:val="%7."/>
      <w:lvlJc w:val="left"/>
      <w:pPr>
        <w:ind w:left="7290" w:hanging="360"/>
      </w:pPr>
    </w:lvl>
    <w:lvl w:ilvl="7" w:tplc="040B0019" w:tentative="1">
      <w:start w:val="1"/>
      <w:numFmt w:val="lowerLetter"/>
      <w:lvlText w:val="%8."/>
      <w:lvlJc w:val="left"/>
      <w:pPr>
        <w:ind w:left="8010" w:hanging="360"/>
      </w:pPr>
    </w:lvl>
    <w:lvl w:ilvl="8" w:tplc="040B001B" w:tentative="1">
      <w:start w:val="1"/>
      <w:numFmt w:val="lowerRoman"/>
      <w:lvlText w:val="%9."/>
      <w:lvlJc w:val="right"/>
      <w:pPr>
        <w:ind w:left="8730" w:hanging="180"/>
      </w:pPr>
    </w:lvl>
  </w:abstractNum>
  <w:abstractNum w:abstractNumId="24" w15:restartNumberingAfterBreak="0">
    <w:nsid w:val="53BF1BF0"/>
    <w:multiLevelType w:val="hybridMultilevel"/>
    <w:tmpl w:val="D7F687EE"/>
    <w:lvl w:ilvl="0" w:tplc="7C4CF830">
      <w:start w:val="1"/>
      <w:numFmt w:val="decimal"/>
      <w:lvlText w:val="%1."/>
      <w:lvlJc w:val="left"/>
      <w:pPr>
        <w:ind w:left="2964" w:hanging="360"/>
      </w:pPr>
      <w:rPr>
        <w:rFonts w:hint="default"/>
      </w:rPr>
    </w:lvl>
    <w:lvl w:ilvl="1" w:tplc="040B0019" w:tentative="1">
      <w:start w:val="1"/>
      <w:numFmt w:val="lowerLetter"/>
      <w:lvlText w:val="%2."/>
      <w:lvlJc w:val="left"/>
      <w:pPr>
        <w:ind w:left="3684" w:hanging="360"/>
      </w:pPr>
    </w:lvl>
    <w:lvl w:ilvl="2" w:tplc="040B001B" w:tentative="1">
      <w:start w:val="1"/>
      <w:numFmt w:val="lowerRoman"/>
      <w:lvlText w:val="%3."/>
      <w:lvlJc w:val="right"/>
      <w:pPr>
        <w:ind w:left="4404" w:hanging="180"/>
      </w:pPr>
    </w:lvl>
    <w:lvl w:ilvl="3" w:tplc="040B000F" w:tentative="1">
      <w:start w:val="1"/>
      <w:numFmt w:val="decimal"/>
      <w:lvlText w:val="%4."/>
      <w:lvlJc w:val="left"/>
      <w:pPr>
        <w:ind w:left="5124" w:hanging="360"/>
      </w:pPr>
    </w:lvl>
    <w:lvl w:ilvl="4" w:tplc="040B0019" w:tentative="1">
      <w:start w:val="1"/>
      <w:numFmt w:val="lowerLetter"/>
      <w:lvlText w:val="%5."/>
      <w:lvlJc w:val="left"/>
      <w:pPr>
        <w:ind w:left="5844" w:hanging="360"/>
      </w:pPr>
    </w:lvl>
    <w:lvl w:ilvl="5" w:tplc="040B001B" w:tentative="1">
      <w:start w:val="1"/>
      <w:numFmt w:val="lowerRoman"/>
      <w:lvlText w:val="%6."/>
      <w:lvlJc w:val="right"/>
      <w:pPr>
        <w:ind w:left="6564" w:hanging="180"/>
      </w:pPr>
    </w:lvl>
    <w:lvl w:ilvl="6" w:tplc="040B000F" w:tentative="1">
      <w:start w:val="1"/>
      <w:numFmt w:val="decimal"/>
      <w:lvlText w:val="%7."/>
      <w:lvlJc w:val="left"/>
      <w:pPr>
        <w:ind w:left="7284" w:hanging="360"/>
      </w:pPr>
    </w:lvl>
    <w:lvl w:ilvl="7" w:tplc="040B0019" w:tentative="1">
      <w:start w:val="1"/>
      <w:numFmt w:val="lowerLetter"/>
      <w:lvlText w:val="%8."/>
      <w:lvlJc w:val="left"/>
      <w:pPr>
        <w:ind w:left="8004" w:hanging="360"/>
      </w:pPr>
    </w:lvl>
    <w:lvl w:ilvl="8" w:tplc="040B001B" w:tentative="1">
      <w:start w:val="1"/>
      <w:numFmt w:val="lowerRoman"/>
      <w:lvlText w:val="%9."/>
      <w:lvlJc w:val="right"/>
      <w:pPr>
        <w:ind w:left="8724" w:hanging="180"/>
      </w:pPr>
    </w:lvl>
  </w:abstractNum>
  <w:abstractNum w:abstractNumId="25" w15:restartNumberingAfterBreak="0">
    <w:nsid w:val="623302CF"/>
    <w:multiLevelType w:val="hybridMultilevel"/>
    <w:tmpl w:val="F12A9DA0"/>
    <w:lvl w:ilvl="0" w:tplc="040B000F">
      <w:start w:val="1"/>
      <w:numFmt w:val="decimal"/>
      <w:lvlText w:val="%1."/>
      <w:lvlJc w:val="left"/>
      <w:pPr>
        <w:ind w:left="2968" w:hanging="360"/>
      </w:pPr>
    </w:lvl>
    <w:lvl w:ilvl="1" w:tplc="040B0019" w:tentative="1">
      <w:start w:val="1"/>
      <w:numFmt w:val="lowerLetter"/>
      <w:lvlText w:val="%2."/>
      <w:lvlJc w:val="left"/>
      <w:pPr>
        <w:ind w:left="3688" w:hanging="360"/>
      </w:pPr>
    </w:lvl>
    <w:lvl w:ilvl="2" w:tplc="040B001B" w:tentative="1">
      <w:start w:val="1"/>
      <w:numFmt w:val="lowerRoman"/>
      <w:lvlText w:val="%3."/>
      <w:lvlJc w:val="right"/>
      <w:pPr>
        <w:ind w:left="4408" w:hanging="180"/>
      </w:pPr>
    </w:lvl>
    <w:lvl w:ilvl="3" w:tplc="040B000F" w:tentative="1">
      <w:start w:val="1"/>
      <w:numFmt w:val="decimal"/>
      <w:lvlText w:val="%4."/>
      <w:lvlJc w:val="left"/>
      <w:pPr>
        <w:ind w:left="5128" w:hanging="360"/>
      </w:pPr>
    </w:lvl>
    <w:lvl w:ilvl="4" w:tplc="040B0019" w:tentative="1">
      <w:start w:val="1"/>
      <w:numFmt w:val="lowerLetter"/>
      <w:lvlText w:val="%5."/>
      <w:lvlJc w:val="left"/>
      <w:pPr>
        <w:ind w:left="5848" w:hanging="360"/>
      </w:pPr>
    </w:lvl>
    <w:lvl w:ilvl="5" w:tplc="040B001B" w:tentative="1">
      <w:start w:val="1"/>
      <w:numFmt w:val="lowerRoman"/>
      <w:lvlText w:val="%6."/>
      <w:lvlJc w:val="right"/>
      <w:pPr>
        <w:ind w:left="6568" w:hanging="180"/>
      </w:pPr>
    </w:lvl>
    <w:lvl w:ilvl="6" w:tplc="040B000F" w:tentative="1">
      <w:start w:val="1"/>
      <w:numFmt w:val="decimal"/>
      <w:lvlText w:val="%7."/>
      <w:lvlJc w:val="left"/>
      <w:pPr>
        <w:ind w:left="7288" w:hanging="360"/>
      </w:pPr>
    </w:lvl>
    <w:lvl w:ilvl="7" w:tplc="040B0019" w:tentative="1">
      <w:start w:val="1"/>
      <w:numFmt w:val="lowerLetter"/>
      <w:lvlText w:val="%8."/>
      <w:lvlJc w:val="left"/>
      <w:pPr>
        <w:ind w:left="8008" w:hanging="360"/>
      </w:pPr>
    </w:lvl>
    <w:lvl w:ilvl="8" w:tplc="040B001B" w:tentative="1">
      <w:start w:val="1"/>
      <w:numFmt w:val="lowerRoman"/>
      <w:lvlText w:val="%9."/>
      <w:lvlJc w:val="right"/>
      <w:pPr>
        <w:ind w:left="8728" w:hanging="180"/>
      </w:pPr>
    </w:lvl>
  </w:abstractNum>
  <w:abstractNum w:abstractNumId="26" w15:restartNumberingAfterBreak="0">
    <w:nsid w:val="62367CCB"/>
    <w:multiLevelType w:val="hybridMultilevel"/>
    <w:tmpl w:val="72DE43AA"/>
    <w:lvl w:ilvl="0" w:tplc="040B000F">
      <w:start w:val="1"/>
      <w:numFmt w:val="decimal"/>
      <w:lvlText w:val="%1."/>
      <w:lvlJc w:val="left"/>
      <w:pPr>
        <w:ind w:left="2968" w:hanging="360"/>
      </w:pPr>
    </w:lvl>
    <w:lvl w:ilvl="1" w:tplc="040B0019" w:tentative="1">
      <w:start w:val="1"/>
      <w:numFmt w:val="lowerLetter"/>
      <w:lvlText w:val="%2."/>
      <w:lvlJc w:val="left"/>
      <w:pPr>
        <w:ind w:left="3688" w:hanging="360"/>
      </w:pPr>
    </w:lvl>
    <w:lvl w:ilvl="2" w:tplc="040B001B" w:tentative="1">
      <w:start w:val="1"/>
      <w:numFmt w:val="lowerRoman"/>
      <w:lvlText w:val="%3."/>
      <w:lvlJc w:val="right"/>
      <w:pPr>
        <w:ind w:left="4408" w:hanging="180"/>
      </w:pPr>
    </w:lvl>
    <w:lvl w:ilvl="3" w:tplc="040B000F" w:tentative="1">
      <w:start w:val="1"/>
      <w:numFmt w:val="decimal"/>
      <w:lvlText w:val="%4."/>
      <w:lvlJc w:val="left"/>
      <w:pPr>
        <w:ind w:left="5128" w:hanging="360"/>
      </w:pPr>
    </w:lvl>
    <w:lvl w:ilvl="4" w:tplc="040B0019" w:tentative="1">
      <w:start w:val="1"/>
      <w:numFmt w:val="lowerLetter"/>
      <w:lvlText w:val="%5."/>
      <w:lvlJc w:val="left"/>
      <w:pPr>
        <w:ind w:left="5848" w:hanging="360"/>
      </w:pPr>
    </w:lvl>
    <w:lvl w:ilvl="5" w:tplc="040B001B" w:tentative="1">
      <w:start w:val="1"/>
      <w:numFmt w:val="lowerRoman"/>
      <w:lvlText w:val="%6."/>
      <w:lvlJc w:val="right"/>
      <w:pPr>
        <w:ind w:left="6568" w:hanging="180"/>
      </w:pPr>
    </w:lvl>
    <w:lvl w:ilvl="6" w:tplc="040B000F" w:tentative="1">
      <w:start w:val="1"/>
      <w:numFmt w:val="decimal"/>
      <w:lvlText w:val="%7."/>
      <w:lvlJc w:val="left"/>
      <w:pPr>
        <w:ind w:left="7288" w:hanging="360"/>
      </w:pPr>
    </w:lvl>
    <w:lvl w:ilvl="7" w:tplc="040B0019" w:tentative="1">
      <w:start w:val="1"/>
      <w:numFmt w:val="lowerLetter"/>
      <w:lvlText w:val="%8."/>
      <w:lvlJc w:val="left"/>
      <w:pPr>
        <w:ind w:left="8008" w:hanging="360"/>
      </w:pPr>
    </w:lvl>
    <w:lvl w:ilvl="8" w:tplc="040B001B" w:tentative="1">
      <w:start w:val="1"/>
      <w:numFmt w:val="lowerRoman"/>
      <w:lvlText w:val="%9."/>
      <w:lvlJc w:val="right"/>
      <w:pPr>
        <w:ind w:left="8728" w:hanging="180"/>
      </w:pPr>
    </w:lvl>
  </w:abstractNum>
  <w:abstractNum w:abstractNumId="27" w15:restartNumberingAfterBreak="0">
    <w:nsid w:val="6299475A"/>
    <w:multiLevelType w:val="multilevel"/>
    <w:tmpl w:val="22C8C8FE"/>
    <w:lvl w:ilvl="0">
      <w:start w:val="1"/>
      <w:numFmt w:val="bullet"/>
      <w:lvlText w:val=""/>
      <w:lvlJc w:val="left"/>
      <w:pPr>
        <w:tabs>
          <w:tab w:val="num" w:pos="2968"/>
        </w:tabs>
        <w:ind w:left="2968" w:hanging="360"/>
      </w:pPr>
      <w:rPr>
        <w:rFonts w:ascii="Symbol" w:hAnsi="Symbol" w:hint="default"/>
        <w:sz w:val="20"/>
      </w:rPr>
    </w:lvl>
    <w:lvl w:ilvl="1" w:tentative="1">
      <w:start w:val="1"/>
      <w:numFmt w:val="bullet"/>
      <w:lvlText w:val="o"/>
      <w:lvlJc w:val="left"/>
      <w:pPr>
        <w:tabs>
          <w:tab w:val="num" w:pos="3688"/>
        </w:tabs>
        <w:ind w:left="3688" w:hanging="360"/>
      </w:pPr>
      <w:rPr>
        <w:rFonts w:ascii="Courier New" w:hAnsi="Courier New" w:hint="default"/>
        <w:sz w:val="20"/>
      </w:rPr>
    </w:lvl>
    <w:lvl w:ilvl="2" w:tentative="1">
      <w:start w:val="1"/>
      <w:numFmt w:val="bullet"/>
      <w:lvlText w:val=""/>
      <w:lvlJc w:val="left"/>
      <w:pPr>
        <w:tabs>
          <w:tab w:val="num" w:pos="4408"/>
        </w:tabs>
        <w:ind w:left="4408" w:hanging="360"/>
      </w:pPr>
      <w:rPr>
        <w:rFonts w:ascii="Wingdings" w:hAnsi="Wingdings" w:hint="default"/>
        <w:sz w:val="20"/>
      </w:rPr>
    </w:lvl>
    <w:lvl w:ilvl="3" w:tentative="1">
      <w:start w:val="1"/>
      <w:numFmt w:val="bullet"/>
      <w:lvlText w:val=""/>
      <w:lvlJc w:val="left"/>
      <w:pPr>
        <w:tabs>
          <w:tab w:val="num" w:pos="5128"/>
        </w:tabs>
        <w:ind w:left="5128" w:hanging="360"/>
      </w:pPr>
      <w:rPr>
        <w:rFonts w:ascii="Wingdings" w:hAnsi="Wingdings" w:hint="default"/>
        <w:sz w:val="20"/>
      </w:rPr>
    </w:lvl>
    <w:lvl w:ilvl="4" w:tentative="1">
      <w:start w:val="1"/>
      <w:numFmt w:val="bullet"/>
      <w:lvlText w:val=""/>
      <w:lvlJc w:val="left"/>
      <w:pPr>
        <w:tabs>
          <w:tab w:val="num" w:pos="5848"/>
        </w:tabs>
        <w:ind w:left="5848" w:hanging="360"/>
      </w:pPr>
      <w:rPr>
        <w:rFonts w:ascii="Wingdings" w:hAnsi="Wingdings" w:hint="default"/>
        <w:sz w:val="20"/>
      </w:rPr>
    </w:lvl>
    <w:lvl w:ilvl="5" w:tentative="1">
      <w:start w:val="1"/>
      <w:numFmt w:val="bullet"/>
      <w:lvlText w:val=""/>
      <w:lvlJc w:val="left"/>
      <w:pPr>
        <w:tabs>
          <w:tab w:val="num" w:pos="6568"/>
        </w:tabs>
        <w:ind w:left="6568" w:hanging="360"/>
      </w:pPr>
      <w:rPr>
        <w:rFonts w:ascii="Wingdings" w:hAnsi="Wingdings" w:hint="default"/>
        <w:sz w:val="20"/>
      </w:rPr>
    </w:lvl>
    <w:lvl w:ilvl="6" w:tentative="1">
      <w:start w:val="1"/>
      <w:numFmt w:val="bullet"/>
      <w:lvlText w:val=""/>
      <w:lvlJc w:val="left"/>
      <w:pPr>
        <w:tabs>
          <w:tab w:val="num" w:pos="7288"/>
        </w:tabs>
        <w:ind w:left="7288" w:hanging="360"/>
      </w:pPr>
      <w:rPr>
        <w:rFonts w:ascii="Wingdings" w:hAnsi="Wingdings" w:hint="default"/>
        <w:sz w:val="20"/>
      </w:rPr>
    </w:lvl>
    <w:lvl w:ilvl="7" w:tentative="1">
      <w:start w:val="1"/>
      <w:numFmt w:val="bullet"/>
      <w:lvlText w:val=""/>
      <w:lvlJc w:val="left"/>
      <w:pPr>
        <w:tabs>
          <w:tab w:val="num" w:pos="8008"/>
        </w:tabs>
        <w:ind w:left="8008" w:hanging="360"/>
      </w:pPr>
      <w:rPr>
        <w:rFonts w:ascii="Wingdings" w:hAnsi="Wingdings" w:hint="default"/>
        <w:sz w:val="20"/>
      </w:rPr>
    </w:lvl>
    <w:lvl w:ilvl="8" w:tentative="1">
      <w:start w:val="1"/>
      <w:numFmt w:val="bullet"/>
      <w:lvlText w:val=""/>
      <w:lvlJc w:val="left"/>
      <w:pPr>
        <w:tabs>
          <w:tab w:val="num" w:pos="8728"/>
        </w:tabs>
        <w:ind w:left="8728" w:hanging="360"/>
      </w:pPr>
      <w:rPr>
        <w:rFonts w:ascii="Wingdings" w:hAnsi="Wingdings" w:hint="default"/>
        <w:sz w:val="20"/>
      </w:rPr>
    </w:lvl>
  </w:abstractNum>
  <w:abstractNum w:abstractNumId="28" w15:restartNumberingAfterBreak="0">
    <w:nsid w:val="69C31E2D"/>
    <w:multiLevelType w:val="multilevel"/>
    <w:tmpl w:val="B2502FEA"/>
    <w:lvl w:ilvl="0">
      <w:start w:val="1"/>
      <w:numFmt w:val="bullet"/>
      <w:lvlText w:val=""/>
      <w:lvlJc w:val="left"/>
      <w:pPr>
        <w:tabs>
          <w:tab w:val="num" w:pos="2968"/>
        </w:tabs>
        <w:ind w:left="2968" w:hanging="360"/>
      </w:pPr>
      <w:rPr>
        <w:rFonts w:ascii="Symbol" w:hAnsi="Symbol" w:hint="default"/>
        <w:sz w:val="20"/>
      </w:rPr>
    </w:lvl>
    <w:lvl w:ilvl="1">
      <w:start w:val="1"/>
      <w:numFmt w:val="bullet"/>
      <w:lvlText w:val="o"/>
      <w:lvlJc w:val="left"/>
      <w:pPr>
        <w:tabs>
          <w:tab w:val="num" w:pos="3688"/>
        </w:tabs>
        <w:ind w:left="3688" w:hanging="360"/>
      </w:pPr>
      <w:rPr>
        <w:rFonts w:ascii="Courier New" w:hAnsi="Courier New" w:hint="default"/>
        <w:sz w:val="20"/>
      </w:rPr>
    </w:lvl>
    <w:lvl w:ilvl="2" w:tentative="1">
      <w:start w:val="1"/>
      <w:numFmt w:val="bullet"/>
      <w:lvlText w:val=""/>
      <w:lvlJc w:val="left"/>
      <w:pPr>
        <w:tabs>
          <w:tab w:val="num" w:pos="4408"/>
        </w:tabs>
        <w:ind w:left="4408" w:hanging="360"/>
      </w:pPr>
      <w:rPr>
        <w:rFonts w:ascii="Wingdings" w:hAnsi="Wingdings" w:hint="default"/>
        <w:sz w:val="20"/>
      </w:rPr>
    </w:lvl>
    <w:lvl w:ilvl="3" w:tentative="1">
      <w:start w:val="1"/>
      <w:numFmt w:val="bullet"/>
      <w:lvlText w:val=""/>
      <w:lvlJc w:val="left"/>
      <w:pPr>
        <w:tabs>
          <w:tab w:val="num" w:pos="5128"/>
        </w:tabs>
        <w:ind w:left="5128" w:hanging="360"/>
      </w:pPr>
      <w:rPr>
        <w:rFonts w:ascii="Wingdings" w:hAnsi="Wingdings" w:hint="default"/>
        <w:sz w:val="20"/>
      </w:rPr>
    </w:lvl>
    <w:lvl w:ilvl="4" w:tentative="1">
      <w:start w:val="1"/>
      <w:numFmt w:val="bullet"/>
      <w:lvlText w:val=""/>
      <w:lvlJc w:val="left"/>
      <w:pPr>
        <w:tabs>
          <w:tab w:val="num" w:pos="5848"/>
        </w:tabs>
        <w:ind w:left="5848" w:hanging="360"/>
      </w:pPr>
      <w:rPr>
        <w:rFonts w:ascii="Wingdings" w:hAnsi="Wingdings" w:hint="default"/>
        <w:sz w:val="20"/>
      </w:rPr>
    </w:lvl>
    <w:lvl w:ilvl="5" w:tentative="1">
      <w:start w:val="1"/>
      <w:numFmt w:val="bullet"/>
      <w:lvlText w:val=""/>
      <w:lvlJc w:val="left"/>
      <w:pPr>
        <w:tabs>
          <w:tab w:val="num" w:pos="6568"/>
        </w:tabs>
        <w:ind w:left="6568" w:hanging="360"/>
      </w:pPr>
      <w:rPr>
        <w:rFonts w:ascii="Wingdings" w:hAnsi="Wingdings" w:hint="default"/>
        <w:sz w:val="20"/>
      </w:rPr>
    </w:lvl>
    <w:lvl w:ilvl="6" w:tentative="1">
      <w:start w:val="1"/>
      <w:numFmt w:val="bullet"/>
      <w:lvlText w:val=""/>
      <w:lvlJc w:val="left"/>
      <w:pPr>
        <w:tabs>
          <w:tab w:val="num" w:pos="7288"/>
        </w:tabs>
        <w:ind w:left="7288" w:hanging="360"/>
      </w:pPr>
      <w:rPr>
        <w:rFonts w:ascii="Wingdings" w:hAnsi="Wingdings" w:hint="default"/>
        <w:sz w:val="20"/>
      </w:rPr>
    </w:lvl>
    <w:lvl w:ilvl="7" w:tentative="1">
      <w:start w:val="1"/>
      <w:numFmt w:val="bullet"/>
      <w:lvlText w:val=""/>
      <w:lvlJc w:val="left"/>
      <w:pPr>
        <w:tabs>
          <w:tab w:val="num" w:pos="8008"/>
        </w:tabs>
        <w:ind w:left="8008" w:hanging="360"/>
      </w:pPr>
      <w:rPr>
        <w:rFonts w:ascii="Wingdings" w:hAnsi="Wingdings" w:hint="default"/>
        <w:sz w:val="20"/>
      </w:rPr>
    </w:lvl>
    <w:lvl w:ilvl="8" w:tentative="1">
      <w:start w:val="1"/>
      <w:numFmt w:val="bullet"/>
      <w:lvlText w:val=""/>
      <w:lvlJc w:val="left"/>
      <w:pPr>
        <w:tabs>
          <w:tab w:val="num" w:pos="8728"/>
        </w:tabs>
        <w:ind w:left="8728" w:hanging="360"/>
      </w:pPr>
      <w:rPr>
        <w:rFonts w:ascii="Wingdings" w:hAnsi="Wingdings" w:hint="default"/>
        <w:sz w:val="20"/>
      </w:rPr>
    </w:lvl>
  </w:abstractNum>
  <w:abstractNum w:abstractNumId="29" w15:restartNumberingAfterBreak="0">
    <w:nsid w:val="6EB025B9"/>
    <w:multiLevelType w:val="hybridMultilevel"/>
    <w:tmpl w:val="BA42F350"/>
    <w:lvl w:ilvl="0" w:tplc="B8FE86CC">
      <w:start w:val="1"/>
      <w:numFmt w:val="decimal"/>
      <w:lvlText w:val="%1."/>
      <w:lvlJc w:val="left"/>
      <w:pPr>
        <w:ind w:left="2970" w:hanging="360"/>
      </w:pPr>
      <w:rPr>
        <w:rFonts w:hint="default"/>
      </w:rPr>
    </w:lvl>
    <w:lvl w:ilvl="1" w:tplc="040B0019" w:tentative="1">
      <w:start w:val="1"/>
      <w:numFmt w:val="lowerLetter"/>
      <w:lvlText w:val="%2."/>
      <w:lvlJc w:val="left"/>
      <w:pPr>
        <w:ind w:left="3690" w:hanging="360"/>
      </w:pPr>
    </w:lvl>
    <w:lvl w:ilvl="2" w:tplc="040B001B" w:tentative="1">
      <w:start w:val="1"/>
      <w:numFmt w:val="lowerRoman"/>
      <w:lvlText w:val="%3."/>
      <w:lvlJc w:val="right"/>
      <w:pPr>
        <w:ind w:left="4410" w:hanging="180"/>
      </w:pPr>
    </w:lvl>
    <w:lvl w:ilvl="3" w:tplc="040B000F" w:tentative="1">
      <w:start w:val="1"/>
      <w:numFmt w:val="decimal"/>
      <w:lvlText w:val="%4."/>
      <w:lvlJc w:val="left"/>
      <w:pPr>
        <w:ind w:left="5130" w:hanging="360"/>
      </w:pPr>
    </w:lvl>
    <w:lvl w:ilvl="4" w:tplc="040B0019" w:tentative="1">
      <w:start w:val="1"/>
      <w:numFmt w:val="lowerLetter"/>
      <w:lvlText w:val="%5."/>
      <w:lvlJc w:val="left"/>
      <w:pPr>
        <w:ind w:left="5850" w:hanging="360"/>
      </w:pPr>
    </w:lvl>
    <w:lvl w:ilvl="5" w:tplc="040B001B" w:tentative="1">
      <w:start w:val="1"/>
      <w:numFmt w:val="lowerRoman"/>
      <w:lvlText w:val="%6."/>
      <w:lvlJc w:val="right"/>
      <w:pPr>
        <w:ind w:left="6570" w:hanging="180"/>
      </w:pPr>
    </w:lvl>
    <w:lvl w:ilvl="6" w:tplc="040B000F" w:tentative="1">
      <w:start w:val="1"/>
      <w:numFmt w:val="decimal"/>
      <w:lvlText w:val="%7."/>
      <w:lvlJc w:val="left"/>
      <w:pPr>
        <w:ind w:left="7290" w:hanging="360"/>
      </w:pPr>
    </w:lvl>
    <w:lvl w:ilvl="7" w:tplc="040B0019" w:tentative="1">
      <w:start w:val="1"/>
      <w:numFmt w:val="lowerLetter"/>
      <w:lvlText w:val="%8."/>
      <w:lvlJc w:val="left"/>
      <w:pPr>
        <w:ind w:left="8010" w:hanging="360"/>
      </w:pPr>
    </w:lvl>
    <w:lvl w:ilvl="8" w:tplc="040B001B" w:tentative="1">
      <w:start w:val="1"/>
      <w:numFmt w:val="lowerRoman"/>
      <w:lvlText w:val="%9."/>
      <w:lvlJc w:val="right"/>
      <w:pPr>
        <w:ind w:left="8730" w:hanging="180"/>
      </w:pPr>
    </w:lvl>
  </w:abstractNum>
  <w:abstractNum w:abstractNumId="30" w15:restartNumberingAfterBreak="0">
    <w:nsid w:val="719F41DB"/>
    <w:multiLevelType w:val="hybridMultilevel"/>
    <w:tmpl w:val="8B5CEEFA"/>
    <w:lvl w:ilvl="0" w:tplc="C7B29758">
      <w:start w:val="1"/>
      <w:numFmt w:val="decimal"/>
      <w:lvlText w:val="%1."/>
      <w:lvlJc w:val="left"/>
      <w:pPr>
        <w:ind w:left="1664" w:hanging="360"/>
      </w:pPr>
      <w:rPr>
        <w:rFonts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31" w15:restartNumberingAfterBreak="0">
    <w:nsid w:val="7E084007"/>
    <w:multiLevelType w:val="multilevel"/>
    <w:tmpl w:val="3B544EE4"/>
    <w:lvl w:ilvl="0">
      <w:start w:val="1"/>
      <w:numFmt w:val="bullet"/>
      <w:lvlText w:val=""/>
      <w:lvlJc w:val="left"/>
      <w:pPr>
        <w:tabs>
          <w:tab w:val="num" w:pos="2968"/>
        </w:tabs>
        <w:ind w:left="2968" w:hanging="360"/>
      </w:pPr>
      <w:rPr>
        <w:rFonts w:ascii="Symbol" w:hAnsi="Symbol" w:hint="default"/>
        <w:sz w:val="20"/>
      </w:rPr>
    </w:lvl>
    <w:lvl w:ilvl="1">
      <w:start w:val="1"/>
      <w:numFmt w:val="bullet"/>
      <w:lvlText w:val="o"/>
      <w:lvlJc w:val="left"/>
      <w:pPr>
        <w:tabs>
          <w:tab w:val="num" w:pos="3688"/>
        </w:tabs>
        <w:ind w:left="3688" w:hanging="360"/>
      </w:pPr>
      <w:rPr>
        <w:rFonts w:ascii="Courier New" w:hAnsi="Courier New" w:hint="default"/>
        <w:sz w:val="20"/>
      </w:rPr>
    </w:lvl>
    <w:lvl w:ilvl="2" w:tentative="1">
      <w:start w:val="1"/>
      <w:numFmt w:val="bullet"/>
      <w:lvlText w:val=""/>
      <w:lvlJc w:val="left"/>
      <w:pPr>
        <w:tabs>
          <w:tab w:val="num" w:pos="4408"/>
        </w:tabs>
        <w:ind w:left="4408" w:hanging="360"/>
      </w:pPr>
      <w:rPr>
        <w:rFonts w:ascii="Wingdings" w:hAnsi="Wingdings" w:hint="default"/>
        <w:sz w:val="20"/>
      </w:rPr>
    </w:lvl>
    <w:lvl w:ilvl="3" w:tentative="1">
      <w:start w:val="1"/>
      <w:numFmt w:val="bullet"/>
      <w:lvlText w:val=""/>
      <w:lvlJc w:val="left"/>
      <w:pPr>
        <w:tabs>
          <w:tab w:val="num" w:pos="5128"/>
        </w:tabs>
        <w:ind w:left="5128" w:hanging="360"/>
      </w:pPr>
      <w:rPr>
        <w:rFonts w:ascii="Wingdings" w:hAnsi="Wingdings" w:hint="default"/>
        <w:sz w:val="20"/>
      </w:rPr>
    </w:lvl>
    <w:lvl w:ilvl="4" w:tentative="1">
      <w:start w:val="1"/>
      <w:numFmt w:val="bullet"/>
      <w:lvlText w:val=""/>
      <w:lvlJc w:val="left"/>
      <w:pPr>
        <w:tabs>
          <w:tab w:val="num" w:pos="5848"/>
        </w:tabs>
        <w:ind w:left="5848" w:hanging="360"/>
      </w:pPr>
      <w:rPr>
        <w:rFonts w:ascii="Wingdings" w:hAnsi="Wingdings" w:hint="default"/>
        <w:sz w:val="20"/>
      </w:rPr>
    </w:lvl>
    <w:lvl w:ilvl="5" w:tentative="1">
      <w:start w:val="1"/>
      <w:numFmt w:val="bullet"/>
      <w:lvlText w:val=""/>
      <w:lvlJc w:val="left"/>
      <w:pPr>
        <w:tabs>
          <w:tab w:val="num" w:pos="6568"/>
        </w:tabs>
        <w:ind w:left="6568" w:hanging="360"/>
      </w:pPr>
      <w:rPr>
        <w:rFonts w:ascii="Wingdings" w:hAnsi="Wingdings" w:hint="default"/>
        <w:sz w:val="20"/>
      </w:rPr>
    </w:lvl>
    <w:lvl w:ilvl="6" w:tentative="1">
      <w:start w:val="1"/>
      <w:numFmt w:val="bullet"/>
      <w:lvlText w:val=""/>
      <w:lvlJc w:val="left"/>
      <w:pPr>
        <w:tabs>
          <w:tab w:val="num" w:pos="7288"/>
        </w:tabs>
        <w:ind w:left="7288" w:hanging="360"/>
      </w:pPr>
      <w:rPr>
        <w:rFonts w:ascii="Wingdings" w:hAnsi="Wingdings" w:hint="default"/>
        <w:sz w:val="20"/>
      </w:rPr>
    </w:lvl>
    <w:lvl w:ilvl="7" w:tentative="1">
      <w:start w:val="1"/>
      <w:numFmt w:val="bullet"/>
      <w:lvlText w:val=""/>
      <w:lvlJc w:val="left"/>
      <w:pPr>
        <w:tabs>
          <w:tab w:val="num" w:pos="8008"/>
        </w:tabs>
        <w:ind w:left="8008" w:hanging="360"/>
      </w:pPr>
      <w:rPr>
        <w:rFonts w:ascii="Wingdings" w:hAnsi="Wingdings" w:hint="default"/>
        <w:sz w:val="20"/>
      </w:rPr>
    </w:lvl>
    <w:lvl w:ilvl="8" w:tentative="1">
      <w:start w:val="1"/>
      <w:numFmt w:val="bullet"/>
      <w:lvlText w:val=""/>
      <w:lvlJc w:val="left"/>
      <w:pPr>
        <w:tabs>
          <w:tab w:val="num" w:pos="8728"/>
        </w:tabs>
        <w:ind w:left="8728" w:hanging="360"/>
      </w:pPr>
      <w:rPr>
        <w:rFonts w:ascii="Wingdings" w:hAnsi="Wingdings" w:hint="default"/>
        <w:sz w:val="20"/>
      </w:rPr>
    </w:lvl>
  </w:abstractNum>
  <w:abstractNum w:abstractNumId="32" w15:restartNumberingAfterBreak="0">
    <w:nsid w:val="7EA73068"/>
    <w:multiLevelType w:val="multilevel"/>
    <w:tmpl w:val="67602608"/>
    <w:lvl w:ilvl="0">
      <w:start w:val="1"/>
      <w:numFmt w:val="decimal"/>
      <w:lvlText w:val="%1."/>
      <w:lvlJc w:val="left"/>
      <w:pPr>
        <w:ind w:left="360" w:hanging="360"/>
      </w:pPr>
      <w:rPr>
        <w:rFonts w:hint="default"/>
      </w:rPr>
    </w:lvl>
    <w:lvl w:ilvl="1">
      <w:start w:val="1"/>
      <w:numFmt w:val="decimal"/>
      <w:lvlText w:val="%1.%2."/>
      <w:lvlJc w:val="left"/>
      <w:pPr>
        <w:ind w:left="2964" w:hanging="360"/>
      </w:pPr>
      <w:rPr>
        <w:rFonts w:hint="default"/>
      </w:rPr>
    </w:lvl>
    <w:lvl w:ilvl="2">
      <w:start w:val="1"/>
      <w:numFmt w:val="decimal"/>
      <w:lvlText w:val="%1.%2.%3."/>
      <w:lvlJc w:val="left"/>
      <w:pPr>
        <w:ind w:left="5928" w:hanging="720"/>
      </w:pPr>
      <w:rPr>
        <w:rFonts w:hint="default"/>
      </w:rPr>
    </w:lvl>
    <w:lvl w:ilvl="3">
      <w:start w:val="1"/>
      <w:numFmt w:val="decimal"/>
      <w:lvlText w:val="%1.%2.%3.%4."/>
      <w:lvlJc w:val="left"/>
      <w:pPr>
        <w:ind w:left="8532" w:hanging="720"/>
      </w:pPr>
      <w:rPr>
        <w:rFonts w:hint="default"/>
      </w:rPr>
    </w:lvl>
    <w:lvl w:ilvl="4">
      <w:start w:val="1"/>
      <w:numFmt w:val="decimal"/>
      <w:lvlText w:val="%1.%2.%3.%4.%5."/>
      <w:lvlJc w:val="left"/>
      <w:pPr>
        <w:ind w:left="11496" w:hanging="1080"/>
      </w:pPr>
      <w:rPr>
        <w:rFonts w:hint="default"/>
      </w:rPr>
    </w:lvl>
    <w:lvl w:ilvl="5">
      <w:start w:val="1"/>
      <w:numFmt w:val="decimal"/>
      <w:lvlText w:val="%1.%2.%3.%4.%5.%6."/>
      <w:lvlJc w:val="left"/>
      <w:pPr>
        <w:ind w:left="14100" w:hanging="1080"/>
      </w:pPr>
      <w:rPr>
        <w:rFonts w:hint="default"/>
      </w:rPr>
    </w:lvl>
    <w:lvl w:ilvl="6">
      <w:start w:val="1"/>
      <w:numFmt w:val="decimal"/>
      <w:lvlText w:val="%1.%2.%3.%4.%5.%6.%7."/>
      <w:lvlJc w:val="left"/>
      <w:pPr>
        <w:ind w:left="17064" w:hanging="1440"/>
      </w:pPr>
      <w:rPr>
        <w:rFonts w:hint="default"/>
      </w:rPr>
    </w:lvl>
    <w:lvl w:ilvl="7">
      <w:start w:val="1"/>
      <w:numFmt w:val="decimal"/>
      <w:lvlText w:val="%1.%2.%3.%4.%5.%6.%7.%8."/>
      <w:lvlJc w:val="left"/>
      <w:pPr>
        <w:ind w:left="19668" w:hanging="1440"/>
      </w:pPr>
      <w:rPr>
        <w:rFonts w:hint="default"/>
      </w:rPr>
    </w:lvl>
    <w:lvl w:ilvl="8">
      <w:start w:val="1"/>
      <w:numFmt w:val="decimal"/>
      <w:lvlText w:val="%1.%2.%3.%4.%5.%6.%7.%8.%9."/>
      <w:lvlJc w:val="left"/>
      <w:pPr>
        <w:ind w:left="22632" w:hanging="1800"/>
      </w:pPr>
      <w:rPr>
        <w:rFonts w:hint="default"/>
      </w:rPr>
    </w:lvl>
  </w:abstractNum>
  <w:num w:numId="1" w16cid:durableId="964652293">
    <w:abstractNumId w:val="21"/>
  </w:num>
  <w:num w:numId="2" w16cid:durableId="571044326">
    <w:abstractNumId w:val="4"/>
  </w:num>
  <w:num w:numId="3" w16cid:durableId="1639528573">
    <w:abstractNumId w:val="0"/>
  </w:num>
  <w:num w:numId="4" w16cid:durableId="1439791846">
    <w:abstractNumId w:val="8"/>
  </w:num>
  <w:num w:numId="5" w16cid:durableId="385955153">
    <w:abstractNumId w:val="29"/>
  </w:num>
  <w:num w:numId="6" w16cid:durableId="361825798">
    <w:abstractNumId w:val="12"/>
  </w:num>
  <w:num w:numId="7" w16cid:durableId="1465544341">
    <w:abstractNumId w:val="23"/>
  </w:num>
  <w:num w:numId="8" w16cid:durableId="578291223">
    <w:abstractNumId w:val="25"/>
  </w:num>
  <w:num w:numId="9" w16cid:durableId="1580364379">
    <w:abstractNumId w:val="26"/>
  </w:num>
  <w:num w:numId="10" w16cid:durableId="1459689166">
    <w:abstractNumId w:val="1"/>
  </w:num>
  <w:num w:numId="11" w16cid:durableId="370346003">
    <w:abstractNumId w:val="32"/>
  </w:num>
  <w:num w:numId="12" w16cid:durableId="1704089599">
    <w:abstractNumId w:val="14"/>
  </w:num>
  <w:num w:numId="13" w16cid:durableId="420562715">
    <w:abstractNumId w:val="15"/>
  </w:num>
  <w:num w:numId="14" w16cid:durableId="223294363">
    <w:abstractNumId w:val="19"/>
  </w:num>
  <w:num w:numId="15" w16cid:durableId="58674728">
    <w:abstractNumId w:val="17"/>
  </w:num>
  <w:num w:numId="16" w16cid:durableId="427505968">
    <w:abstractNumId w:val="30"/>
  </w:num>
  <w:num w:numId="17" w16cid:durableId="196163600">
    <w:abstractNumId w:val="2"/>
  </w:num>
  <w:num w:numId="18" w16cid:durableId="160658979">
    <w:abstractNumId w:val="31"/>
  </w:num>
  <w:num w:numId="19" w16cid:durableId="1021784413">
    <w:abstractNumId w:val="28"/>
  </w:num>
  <w:num w:numId="20" w16cid:durableId="935022291">
    <w:abstractNumId w:val="27"/>
  </w:num>
  <w:num w:numId="21" w16cid:durableId="1684092671">
    <w:abstractNumId w:val="6"/>
  </w:num>
  <w:num w:numId="22" w16cid:durableId="398020310">
    <w:abstractNumId w:val="10"/>
  </w:num>
  <w:num w:numId="23" w16cid:durableId="1765568583">
    <w:abstractNumId w:val="9"/>
  </w:num>
  <w:num w:numId="24" w16cid:durableId="540627501">
    <w:abstractNumId w:val="7"/>
  </w:num>
  <w:num w:numId="25" w16cid:durableId="1320501111">
    <w:abstractNumId w:val="13"/>
  </w:num>
  <w:num w:numId="26" w16cid:durableId="51464357">
    <w:abstractNumId w:val="18"/>
  </w:num>
  <w:num w:numId="27" w16cid:durableId="1068918150">
    <w:abstractNumId w:val="5"/>
  </w:num>
  <w:num w:numId="28" w16cid:durableId="371422414">
    <w:abstractNumId w:val="22"/>
  </w:num>
  <w:num w:numId="29" w16cid:durableId="444277028">
    <w:abstractNumId w:val="3"/>
  </w:num>
  <w:num w:numId="30" w16cid:durableId="460613555">
    <w:abstractNumId w:val="20"/>
  </w:num>
  <w:num w:numId="31" w16cid:durableId="234823573">
    <w:abstractNumId w:val="16"/>
  </w:num>
  <w:num w:numId="32" w16cid:durableId="365495510">
    <w:abstractNumId w:val="24"/>
  </w:num>
  <w:num w:numId="33" w16cid:durableId="1896153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305"/>
    <w:rsid w:val="00000DB6"/>
    <w:rsid w:val="000013CF"/>
    <w:rsid w:val="00001DA8"/>
    <w:rsid w:val="00002ECB"/>
    <w:rsid w:val="0000352B"/>
    <w:rsid w:val="000035DF"/>
    <w:rsid w:val="000039E8"/>
    <w:rsid w:val="00003B69"/>
    <w:rsid w:val="00003CF3"/>
    <w:rsid w:val="00003E55"/>
    <w:rsid w:val="00003E66"/>
    <w:rsid w:val="000045D1"/>
    <w:rsid w:val="000056D6"/>
    <w:rsid w:val="00007078"/>
    <w:rsid w:val="00007087"/>
    <w:rsid w:val="0000723D"/>
    <w:rsid w:val="00007634"/>
    <w:rsid w:val="0000766F"/>
    <w:rsid w:val="000077A8"/>
    <w:rsid w:val="0001011E"/>
    <w:rsid w:val="0001047D"/>
    <w:rsid w:val="00010486"/>
    <w:rsid w:val="000106E1"/>
    <w:rsid w:val="00010A8E"/>
    <w:rsid w:val="00010EBC"/>
    <w:rsid w:val="00011035"/>
    <w:rsid w:val="000110C2"/>
    <w:rsid w:val="00011646"/>
    <w:rsid w:val="000126CA"/>
    <w:rsid w:val="00012F48"/>
    <w:rsid w:val="0001388E"/>
    <w:rsid w:val="000140B5"/>
    <w:rsid w:val="000147AC"/>
    <w:rsid w:val="00014C12"/>
    <w:rsid w:val="00014DA8"/>
    <w:rsid w:val="000157CC"/>
    <w:rsid w:val="000157EB"/>
    <w:rsid w:val="0001595B"/>
    <w:rsid w:val="0001649F"/>
    <w:rsid w:val="00016831"/>
    <w:rsid w:val="00017932"/>
    <w:rsid w:val="00017F1A"/>
    <w:rsid w:val="00020496"/>
    <w:rsid w:val="00020578"/>
    <w:rsid w:val="00020F59"/>
    <w:rsid w:val="000214F0"/>
    <w:rsid w:val="0002207F"/>
    <w:rsid w:val="0002263E"/>
    <w:rsid w:val="000229F0"/>
    <w:rsid w:val="00022A74"/>
    <w:rsid w:val="00022F58"/>
    <w:rsid w:val="000237BB"/>
    <w:rsid w:val="00023E66"/>
    <w:rsid w:val="000242B2"/>
    <w:rsid w:val="00024DA0"/>
    <w:rsid w:val="00024E6E"/>
    <w:rsid w:val="00025154"/>
    <w:rsid w:val="00025168"/>
    <w:rsid w:val="00025D26"/>
    <w:rsid w:val="00026CF0"/>
    <w:rsid w:val="00027AE3"/>
    <w:rsid w:val="00027FF7"/>
    <w:rsid w:val="00030027"/>
    <w:rsid w:val="0003089D"/>
    <w:rsid w:val="0003139A"/>
    <w:rsid w:val="000314D9"/>
    <w:rsid w:val="00031E57"/>
    <w:rsid w:val="00031F2A"/>
    <w:rsid w:val="00032825"/>
    <w:rsid w:val="000329F5"/>
    <w:rsid w:val="00032C9A"/>
    <w:rsid w:val="00033211"/>
    <w:rsid w:val="000338C9"/>
    <w:rsid w:val="0003393D"/>
    <w:rsid w:val="00034142"/>
    <w:rsid w:val="00034B35"/>
    <w:rsid w:val="00035A28"/>
    <w:rsid w:val="00037122"/>
    <w:rsid w:val="000375BA"/>
    <w:rsid w:val="00037658"/>
    <w:rsid w:val="00037702"/>
    <w:rsid w:val="00037A72"/>
    <w:rsid w:val="00037B29"/>
    <w:rsid w:val="00037E79"/>
    <w:rsid w:val="0004185E"/>
    <w:rsid w:val="00041B31"/>
    <w:rsid w:val="00041B51"/>
    <w:rsid w:val="00042388"/>
    <w:rsid w:val="0004242D"/>
    <w:rsid w:val="000425AD"/>
    <w:rsid w:val="0004319C"/>
    <w:rsid w:val="00043C04"/>
    <w:rsid w:val="0004472B"/>
    <w:rsid w:val="00044ED5"/>
    <w:rsid w:val="000453CB"/>
    <w:rsid w:val="00045756"/>
    <w:rsid w:val="00046E53"/>
    <w:rsid w:val="0004781B"/>
    <w:rsid w:val="00047E4B"/>
    <w:rsid w:val="00050085"/>
    <w:rsid w:val="000506BC"/>
    <w:rsid w:val="00050754"/>
    <w:rsid w:val="00050E3B"/>
    <w:rsid w:val="00051505"/>
    <w:rsid w:val="000515EA"/>
    <w:rsid w:val="00051A0E"/>
    <w:rsid w:val="00051E68"/>
    <w:rsid w:val="000523D3"/>
    <w:rsid w:val="000525ED"/>
    <w:rsid w:val="000527F2"/>
    <w:rsid w:val="00053037"/>
    <w:rsid w:val="000536E0"/>
    <w:rsid w:val="0005389C"/>
    <w:rsid w:val="00053BDC"/>
    <w:rsid w:val="00053DD0"/>
    <w:rsid w:val="0005415D"/>
    <w:rsid w:val="00054BC8"/>
    <w:rsid w:val="00054F5C"/>
    <w:rsid w:val="00054F65"/>
    <w:rsid w:val="00054F6F"/>
    <w:rsid w:val="00055455"/>
    <w:rsid w:val="00055AFD"/>
    <w:rsid w:val="00055D52"/>
    <w:rsid w:val="00056F12"/>
    <w:rsid w:val="000603A0"/>
    <w:rsid w:val="00060490"/>
    <w:rsid w:val="00060799"/>
    <w:rsid w:val="00060E23"/>
    <w:rsid w:val="000611F5"/>
    <w:rsid w:val="0006153D"/>
    <w:rsid w:val="00061BFC"/>
    <w:rsid w:val="00061E0B"/>
    <w:rsid w:val="00061EC6"/>
    <w:rsid w:val="00062556"/>
    <w:rsid w:val="000625C0"/>
    <w:rsid w:val="00062BBB"/>
    <w:rsid w:val="0006319D"/>
    <w:rsid w:val="00063B21"/>
    <w:rsid w:val="00063D22"/>
    <w:rsid w:val="000641E3"/>
    <w:rsid w:val="0006468B"/>
    <w:rsid w:val="00064C53"/>
    <w:rsid w:val="0006532F"/>
    <w:rsid w:val="00065773"/>
    <w:rsid w:val="0006614B"/>
    <w:rsid w:val="0006666A"/>
    <w:rsid w:val="0006706D"/>
    <w:rsid w:val="00067142"/>
    <w:rsid w:val="0006732C"/>
    <w:rsid w:val="000704F9"/>
    <w:rsid w:val="000707C7"/>
    <w:rsid w:val="00070D59"/>
    <w:rsid w:val="00071090"/>
    <w:rsid w:val="000710B8"/>
    <w:rsid w:val="000712F2"/>
    <w:rsid w:val="00071CF3"/>
    <w:rsid w:val="00071E2B"/>
    <w:rsid w:val="00071F72"/>
    <w:rsid w:val="0007258C"/>
    <w:rsid w:val="00072FB4"/>
    <w:rsid w:val="00073260"/>
    <w:rsid w:val="00074820"/>
    <w:rsid w:val="00074B4D"/>
    <w:rsid w:val="00074D9D"/>
    <w:rsid w:val="00074DEF"/>
    <w:rsid w:val="00075FBA"/>
    <w:rsid w:val="000761F2"/>
    <w:rsid w:val="00076EB3"/>
    <w:rsid w:val="00077B11"/>
    <w:rsid w:val="0008111D"/>
    <w:rsid w:val="00083DFC"/>
    <w:rsid w:val="00084265"/>
    <w:rsid w:val="000842CC"/>
    <w:rsid w:val="00084D1B"/>
    <w:rsid w:val="000850E8"/>
    <w:rsid w:val="00085333"/>
    <w:rsid w:val="000857F1"/>
    <w:rsid w:val="000858BF"/>
    <w:rsid w:val="0008599F"/>
    <w:rsid w:val="00085CC7"/>
    <w:rsid w:val="00085D45"/>
    <w:rsid w:val="0008605C"/>
    <w:rsid w:val="00086079"/>
    <w:rsid w:val="00086425"/>
    <w:rsid w:val="000867B9"/>
    <w:rsid w:val="00086C6E"/>
    <w:rsid w:val="00086E68"/>
    <w:rsid w:val="000870D1"/>
    <w:rsid w:val="000870F2"/>
    <w:rsid w:val="00087375"/>
    <w:rsid w:val="000873FD"/>
    <w:rsid w:val="000878BC"/>
    <w:rsid w:val="00090C67"/>
    <w:rsid w:val="000919A6"/>
    <w:rsid w:val="00091CA1"/>
    <w:rsid w:val="000929E5"/>
    <w:rsid w:val="00093079"/>
    <w:rsid w:val="0009471B"/>
    <w:rsid w:val="0009501A"/>
    <w:rsid w:val="0009522C"/>
    <w:rsid w:val="0009530F"/>
    <w:rsid w:val="000953E9"/>
    <w:rsid w:val="0009569B"/>
    <w:rsid w:val="00095AFC"/>
    <w:rsid w:val="000960EF"/>
    <w:rsid w:val="000965BF"/>
    <w:rsid w:val="000966C3"/>
    <w:rsid w:val="0009749A"/>
    <w:rsid w:val="000A0B49"/>
    <w:rsid w:val="000A0CAB"/>
    <w:rsid w:val="000A0DB3"/>
    <w:rsid w:val="000A0EC5"/>
    <w:rsid w:val="000A1610"/>
    <w:rsid w:val="000A191E"/>
    <w:rsid w:val="000A21CF"/>
    <w:rsid w:val="000A2936"/>
    <w:rsid w:val="000A2F00"/>
    <w:rsid w:val="000A2FEF"/>
    <w:rsid w:val="000A303B"/>
    <w:rsid w:val="000A338F"/>
    <w:rsid w:val="000A4AEF"/>
    <w:rsid w:val="000A4F89"/>
    <w:rsid w:val="000A5060"/>
    <w:rsid w:val="000A53DA"/>
    <w:rsid w:val="000A5765"/>
    <w:rsid w:val="000A5A22"/>
    <w:rsid w:val="000A5EE8"/>
    <w:rsid w:val="000A60F7"/>
    <w:rsid w:val="000A6239"/>
    <w:rsid w:val="000A6788"/>
    <w:rsid w:val="000A6BB3"/>
    <w:rsid w:val="000A6E14"/>
    <w:rsid w:val="000A6E90"/>
    <w:rsid w:val="000A718D"/>
    <w:rsid w:val="000A75DF"/>
    <w:rsid w:val="000A7C6A"/>
    <w:rsid w:val="000B0068"/>
    <w:rsid w:val="000B0131"/>
    <w:rsid w:val="000B0C15"/>
    <w:rsid w:val="000B0C94"/>
    <w:rsid w:val="000B0D12"/>
    <w:rsid w:val="000B0EE1"/>
    <w:rsid w:val="000B1843"/>
    <w:rsid w:val="000B2AAD"/>
    <w:rsid w:val="000B2C89"/>
    <w:rsid w:val="000B2D10"/>
    <w:rsid w:val="000B32BF"/>
    <w:rsid w:val="000B410D"/>
    <w:rsid w:val="000B47BE"/>
    <w:rsid w:val="000B4942"/>
    <w:rsid w:val="000B4D72"/>
    <w:rsid w:val="000B5011"/>
    <w:rsid w:val="000B5563"/>
    <w:rsid w:val="000B5650"/>
    <w:rsid w:val="000B5813"/>
    <w:rsid w:val="000B5A90"/>
    <w:rsid w:val="000B5D0D"/>
    <w:rsid w:val="000B675D"/>
    <w:rsid w:val="000B764C"/>
    <w:rsid w:val="000C00AD"/>
    <w:rsid w:val="000C0302"/>
    <w:rsid w:val="000C0386"/>
    <w:rsid w:val="000C222F"/>
    <w:rsid w:val="000C2359"/>
    <w:rsid w:val="000C27E7"/>
    <w:rsid w:val="000C31A8"/>
    <w:rsid w:val="000C3700"/>
    <w:rsid w:val="000C3ED6"/>
    <w:rsid w:val="000C3F70"/>
    <w:rsid w:val="000C462E"/>
    <w:rsid w:val="000C4A59"/>
    <w:rsid w:val="000C56E6"/>
    <w:rsid w:val="000C5FA0"/>
    <w:rsid w:val="000C5FC7"/>
    <w:rsid w:val="000C602F"/>
    <w:rsid w:val="000C655D"/>
    <w:rsid w:val="000C6B88"/>
    <w:rsid w:val="000C71D7"/>
    <w:rsid w:val="000C742F"/>
    <w:rsid w:val="000C7679"/>
    <w:rsid w:val="000C7BAD"/>
    <w:rsid w:val="000C7CEB"/>
    <w:rsid w:val="000C7D01"/>
    <w:rsid w:val="000D0BCD"/>
    <w:rsid w:val="000D11DB"/>
    <w:rsid w:val="000D17A3"/>
    <w:rsid w:val="000D1886"/>
    <w:rsid w:val="000D18B5"/>
    <w:rsid w:val="000D1B4C"/>
    <w:rsid w:val="000D1E1F"/>
    <w:rsid w:val="000D1EA6"/>
    <w:rsid w:val="000D1F19"/>
    <w:rsid w:val="000D21E2"/>
    <w:rsid w:val="000D2501"/>
    <w:rsid w:val="000D25C7"/>
    <w:rsid w:val="000D3E4F"/>
    <w:rsid w:val="000D4C7F"/>
    <w:rsid w:val="000D51D8"/>
    <w:rsid w:val="000D51FC"/>
    <w:rsid w:val="000D529D"/>
    <w:rsid w:val="000D54E9"/>
    <w:rsid w:val="000D57B1"/>
    <w:rsid w:val="000D59E3"/>
    <w:rsid w:val="000D63E8"/>
    <w:rsid w:val="000D6447"/>
    <w:rsid w:val="000D6CFF"/>
    <w:rsid w:val="000D7379"/>
    <w:rsid w:val="000D745A"/>
    <w:rsid w:val="000D7469"/>
    <w:rsid w:val="000D7C2F"/>
    <w:rsid w:val="000E00A5"/>
    <w:rsid w:val="000E0582"/>
    <w:rsid w:val="000E0F97"/>
    <w:rsid w:val="000E1555"/>
    <w:rsid w:val="000E1820"/>
    <w:rsid w:val="000E1A3B"/>
    <w:rsid w:val="000E1F1E"/>
    <w:rsid w:val="000E211E"/>
    <w:rsid w:val="000E268D"/>
    <w:rsid w:val="000E2948"/>
    <w:rsid w:val="000E2F75"/>
    <w:rsid w:val="000E3E97"/>
    <w:rsid w:val="000E3F37"/>
    <w:rsid w:val="000E4A90"/>
    <w:rsid w:val="000E5798"/>
    <w:rsid w:val="000E5924"/>
    <w:rsid w:val="000E5ED0"/>
    <w:rsid w:val="000E62F9"/>
    <w:rsid w:val="000E657C"/>
    <w:rsid w:val="000E700D"/>
    <w:rsid w:val="000E71A4"/>
    <w:rsid w:val="000E737A"/>
    <w:rsid w:val="000E7444"/>
    <w:rsid w:val="000E79A6"/>
    <w:rsid w:val="000E7F92"/>
    <w:rsid w:val="000F05DB"/>
    <w:rsid w:val="000F078C"/>
    <w:rsid w:val="000F0AA5"/>
    <w:rsid w:val="000F117A"/>
    <w:rsid w:val="000F179A"/>
    <w:rsid w:val="000F181D"/>
    <w:rsid w:val="000F1C60"/>
    <w:rsid w:val="000F277D"/>
    <w:rsid w:val="000F28D9"/>
    <w:rsid w:val="000F2C77"/>
    <w:rsid w:val="000F2E43"/>
    <w:rsid w:val="000F2EBD"/>
    <w:rsid w:val="000F2F0C"/>
    <w:rsid w:val="000F3477"/>
    <w:rsid w:val="000F4061"/>
    <w:rsid w:val="000F4761"/>
    <w:rsid w:val="000F49E9"/>
    <w:rsid w:val="000F53C7"/>
    <w:rsid w:val="000F599E"/>
    <w:rsid w:val="000F7599"/>
    <w:rsid w:val="000F7956"/>
    <w:rsid w:val="001007CA"/>
    <w:rsid w:val="001010BC"/>
    <w:rsid w:val="0010166C"/>
    <w:rsid w:val="001017A3"/>
    <w:rsid w:val="001018C0"/>
    <w:rsid w:val="00101C89"/>
    <w:rsid w:val="00101EAF"/>
    <w:rsid w:val="001025FB"/>
    <w:rsid w:val="00102D76"/>
    <w:rsid w:val="00103577"/>
    <w:rsid w:val="00103F01"/>
    <w:rsid w:val="0010453C"/>
    <w:rsid w:val="001045E6"/>
    <w:rsid w:val="00104941"/>
    <w:rsid w:val="00104A82"/>
    <w:rsid w:val="00105DA9"/>
    <w:rsid w:val="0010706C"/>
    <w:rsid w:val="00107099"/>
    <w:rsid w:val="00107551"/>
    <w:rsid w:val="00107862"/>
    <w:rsid w:val="00110CDF"/>
    <w:rsid w:val="00110D5A"/>
    <w:rsid w:val="001110AA"/>
    <w:rsid w:val="001114DA"/>
    <w:rsid w:val="00111960"/>
    <w:rsid w:val="001126E4"/>
    <w:rsid w:val="0011288A"/>
    <w:rsid w:val="00112B16"/>
    <w:rsid w:val="00113846"/>
    <w:rsid w:val="00113C75"/>
    <w:rsid w:val="00113DBF"/>
    <w:rsid w:val="00113F8F"/>
    <w:rsid w:val="00114008"/>
    <w:rsid w:val="001141B2"/>
    <w:rsid w:val="00114250"/>
    <w:rsid w:val="00114C68"/>
    <w:rsid w:val="00114E9D"/>
    <w:rsid w:val="0011546E"/>
    <w:rsid w:val="0011649F"/>
    <w:rsid w:val="001169C2"/>
    <w:rsid w:val="00117635"/>
    <w:rsid w:val="00120063"/>
    <w:rsid w:val="00120782"/>
    <w:rsid w:val="00121452"/>
    <w:rsid w:val="00121959"/>
    <w:rsid w:val="00121A2D"/>
    <w:rsid w:val="00121E84"/>
    <w:rsid w:val="00122B28"/>
    <w:rsid w:val="00122B2D"/>
    <w:rsid w:val="00122BB0"/>
    <w:rsid w:val="001233D1"/>
    <w:rsid w:val="00123A1B"/>
    <w:rsid w:val="001240B5"/>
    <w:rsid w:val="00124795"/>
    <w:rsid w:val="0012506E"/>
    <w:rsid w:val="0012513B"/>
    <w:rsid w:val="001252C3"/>
    <w:rsid w:val="00125340"/>
    <w:rsid w:val="0012546B"/>
    <w:rsid w:val="001263B7"/>
    <w:rsid w:val="00127763"/>
    <w:rsid w:val="00127D75"/>
    <w:rsid w:val="00127F5A"/>
    <w:rsid w:val="001302C6"/>
    <w:rsid w:val="0013054D"/>
    <w:rsid w:val="00130B34"/>
    <w:rsid w:val="00130DB9"/>
    <w:rsid w:val="0013206E"/>
    <w:rsid w:val="001320E4"/>
    <w:rsid w:val="00132B74"/>
    <w:rsid w:val="00132E56"/>
    <w:rsid w:val="001330A5"/>
    <w:rsid w:val="001333B6"/>
    <w:rsid w:val="001336F1"/>
    <w:rsid w:val="00133DEF"/>
    <w:rsid w:val="0013414F"/>
    <w:rsid w:val="001342ED"/>
    <w:rsid w:val="001347CC"/>
    <w:rsid w:val="00134C38"/>
    <w:rsid w:val="00134C66"/>
    <w:rsid w:val="00136BCA"/>
    <w:rsid w:val="00136EC1"/>
    <w:rsid w:val="00136F3D"/>
    <w:rsid w:val="001379CE"/>
    <w:rsid w:val="001401F3"/>
    <w:rsid w:val="001416EB"/>
    <w:rsid w:val="00141D2E"/>
    <w:rsid w:val="0014207D"/>
    <w:rsid w:val="00142128"/>
    <w:rsid w:val="0014270A"/>
    <w:rsid w:val="00142E83"/>
    <w:rsid w:val="00142F91"/>
    <w:rsid w:val="0014342E"/>
    <w:rsid w:val="00143B2B"/>
    <w:rsid w:val="00144A5E"/>
    <w:rsid w:val="00144F7F"/>
    <w:rsid w:val="001456EB"/>
    <w:rsid w:val="0014592F"/>
    <w:rsid w:val="001459B1"/>
    <w:rsid w:val="00146406"/>
    <w:rsid w:val="00146857"/>
    <w:rsid w:val="00146992"/>
    <w:rsid w:val="00146BD4"/>
    <w:rsid w:val="00147156"/>
    <w:rsid w:val="00147701"/>
    <w:rsid w:val="00150573"/>
    <w:rsid w:val="00150A06"/>
    <w:rsid w:val="00150A93"/>
    <w:rsid w:val="001512B0"/>
    <w:rsid w:val="001517F2"/>
    <w:rsid w:val="00151ACD"/>
    <w:rsid w:val="001525D3"/>
    <w:rsid w:val="001525F8"/>
    <w:rsid w:val="0015273E"/>
    <w:rsid w:val="001528B1"/>
    <w:rsid w:val="00152A9B"/>
    <w:rsid w:val="00152BCC"/>
    <w:rsid w:val="00152D12"/>
    <w:rsid w:val="00153A05"/>
    <w:rsid w:val="00153F66"/>
    <w:rsid w:val="0015424B"/>
    <w:rsid w:val="00154C16"/>
    <w:rsid w:val="00154F1C"/>
    <w:rsid w:val="00155636"/>
    <w:rsid w:val="00155946"/>
    <w:rsid w:val="00155B0C"/>
    <w:rsid w:val="00155F91"/>
    <w:rsid w:val="00156626"/>
    <w:rsid w:val="0015669E"/>
    <w:rsid w:val="001569FF"/>
    <w:rsid w:val="00157410"/>
    <w:rsid w:val="00157564"/>
    <w:rsid w:val="00157719"/>
    <w:rsid w:val="001578C6"/>
    <w:rsid w:val="0016028D"/>
    <w:rsid w:val="00160392"/>
    <w:rsid w:val="001607C9"/>
    <w:rsid w:val="00160ACA"/>
    <w:rsid w:val="00160FC0"/>
    <w:rsid w:val="00162CC8"/>
    <w:rsid w:val="00162CF3"/>
    <w:rsid w:val="0016349B"/>
    <w:rsid w:val="0016382D"/>
    <w:rsid w:val="00163880"/>
    <w:rsid w:val="00163BA3"/>
    <w:rsid w:val="00163BDD"/>
    <w:rsid w:val="00164018"/>
    <w:rsid w:val="001645D1"/>
    <w:rsid w:val="00164B76"/>
    <w:rsid w:val="00164CAD"/>
    <w:rsid w:val="00164E34"/>
    <w:rsid w:val="001650A4"/>
    <w:rsid w:val="001650F3"/>
    <w:rsid w:val="0016595E"/>
    <w:rsid w:val="00165C02"/>
    <w:rsid w:val="00165EDB"/>
    <w:rsid w:val="00167B41"/>
    <w:rsid w:val="0017074A"/>
    <w:rsid w:val="001710B7"/>
    <w:rsid w:val="00171599"/>
    <w:rsid w:val="0017179C"/>
    <w:rsid w:val="001718C8"/>
    <w:rsid w:val="00171E06"/>
    <w:rsid w:val="001727DA"/>
    <w:rsid w:val="001729E8"/>
    <w:rsid w:val="00172B81"/>
    <w:rsid w:val="00172E48"/>
    <w:rsid w:val="0017335F"/>
    <w:rsid w:val="00173483"/>
    <w:rsid w:val="0017442C"/>
    <w:rsid w:val="00174592"/>
    <w:rsid w:val="0017459D"/>
    <w:rsid w:val="001748BE"/>
    <w:rsid w:val="00174A5A"/>
    <w:rsid w:val="00175CC2"/>
    <w:rsid w:val="00175FED"/>
    <w:rsid w:val="00176112"/>
    <w:rsid w:val="0017756B"/>
    <w:rsid w:val="00177AD3"/>
    <w:rsid w:val="00180673"/>
    <w:rsid w:val="00180F77"/>
    <w:rsid w:val="001811B9"/>
    <w:rsid w:val="001811CF"/>
    <w:rsid w:val="001811E7"/>
    <w:rsid w:val="00181BD7"/>
    <w:rsid w:val="00181F79"/>
    <w:rsid w:val="00181FF3"/>
    <w:rsid w:val="00182820"/>
    <w:rsid w:val="001834C2"/>
    <w:rsid w:val="001839A8"/>
    <w:rsid w:val="001839B2"/>
    <w:rsid w:val="00183FD1"/>
    <w:rsid w:val="0018468E"/>
    <w:rsid w:val="001847AA"/>
    <w:rsid w:val="0018494F"/>
    <w:rsid w:val="001849BC"/>
    <w:rsid w:val="00185C13"/>
    <w:rsid w:val="001864D6"/>
    <w:rsid w:val="00186864"/>
    <w:rsid w:val="0018688E"/>
    <w:rsid w:val="00187266"/>
    <w:rsid w:val="00187A3B"/>
    <w:rsid w:val="00187A75"/>
    <w:rsid w:val="0019000E"/>
    <w:rsid w:val="001902B9"/>
    <w:rsid w:val="00190397"/>
    <w:rsid w:val="00190CFC"/>
    <w:rsid w:val="00191C1B"/>
    <w:rsid w:val="00191ECE"/>
    <w:rsid w:val="00192A99"/>
    <w:rsid w:val="0019323A"/>
    <w:rsid w:val="00193324"/>
    <w:rsid w:val="00193443"/>
    <w:rsid w:val="00193A58"/>
    <w:rsid w:val="00193AC9"/>
    <w:rsid w:val="00193F5B"/>
    <w:rsid w:val="00194068"/>
    <w:rsid w:val="00194501"/>
    <w:rsid w:val="001945F2"/>
    <w:rsid w:val="00194716"/>
    <w:rsid w:val="0019483D"/>
    <w:rsid w:val="00194CE3"/>
    <w:rsid w:val="00194ED5"/>
    <w:rsid w:val="00195474"/>
    <w:rsid w:val="00195E82"/>
    <w:rsid w:val="00196128"/>
    <w:rsid w:val="00196A9D"/>
    <w:rsid w:val="00197171"/>
    <w:rsid w:val="0019773E"/>
    <w:rsid w:val="001A0001"/>
    <w:rsid w:val="001A05E6"/>
    <w:rsid w:val="001A0738"/>
    <w:rsid w:val="001A0756"/>
    <w:rsid w:val="001A22BF"/>
    <w:rsid w:val="001A2599"/>
    <w:rsid w:val="001A2F89"/>
    <w:rsid w:val="001A35A2"/>
    <w:rsid w:val="001A3802"/>
    <w:rsid w:val="001A3898"/>
    <w:rsid w:val="001A4B49"/>
    <w:rsid w:val="001A56F7"/>
    <w:rsid w:val="001A5768"/>
    <w:rsid w:val="001A6176"/>
    <w:rsid w:val="001A6497"/>
    <w:rsid w:val="001A6715"/>
    <w:rsid w:val="001A6739"/>
    <w:rsid w:val="001A7293"/>
    <w:rsid w:val="001A755E"/>
    <w:rsid w:val="001A7A6B"/>
    <w:rsid w:val="001A7DA6"/>
    <w:rsid w:val="001A7E2D"/>
    <w:rsid w:val="001B053B"/>
    <w:rsid w:val="001B09A4"/>
    <w:rsid w:val="001B0ABF"/>
    <w:rsid w:val="001B0C2A"/>
    <w:rsid w:val="001B137A"/>
    <w:rsid w:val="001B17DF"/>
    <w:rsid w:val="001B17F5"/>
    <w:rsid w:val="001B2851"/>
    <w:rsid w:val="001B468A"/>
    <w:rsid w:val="001B4731"/>
    <w:rsid w:val="001B4983"/>
    <w:rsid w:val="001B4FF6"/>
    <w:rsid w:val="001B56E2"/>
    <w:rsid w:val="001B5DB5"/>
    <w:rsid w:val="001B640F"/>
    <w:rsid w:val="001B6707"/>
    <w:rsid w:val="001B6AF9"/>
    <w:rsid w:val="001B6D15"/>
    <w:rsid w:val="001B6D33"/>
    <w:rsid w:val="001B73CC"/>
    <w:rsid w:val="001B74B1"/>
    <w:rsid w:val="001B7845"/>
    <w:rsid w:val="001B7C0D"/>
    <w:rsid w:val="001B7D32"/>
    <w:rsid w:val="001C0B4C"/>
    <w:rsid w:val="001C0FD3"/>
    <w:rsid w:val="001C15BB"/>
    <w:rsid w:val="001C2703"/>
    <w:rsid w:val="001C2EB1"/>
    <w:rsid w:val="001C2EB3"/>
    <w:rsid w:val="001C2EFF"/>
    <w:rsid w:val="001C31BF"/>
    <w:rsid w:val="001C3468"/>
    <w:rsid w:val="001C34CC"/>
    <w:rsid w:val="001C3A9C"/>
    <w:rsid w:val="001C3B30"/>
    <w:rsid w:val="001C3B52"/>
    <w:rsid w:val="001C4841"/>
    <w:rsid w:val="001C57A7"/>
    <w:rsid w:val="001C58D2"/>
    <w:rsid w:val="001C5E21"/>
    <w:rsid w:val="001C6689"/>
    <w:rsid w:val="001C6E37"/>
    <w:rsid w:val="001C709B"/>
    <w:rsid w:val="001C7522"/>
    <w:rsid w:val="001C762A"/>
    <w:rsid w:val="001C783D"/>
    <w:rsid w:val="001C7B2A"/>
    <w:rsid w:val="001D0039"/>
    <w:rsid w:val="001D15D9"/>
    <w:rsid w:val="001D2A7D"/>
    <w:rsid w:val="001D33BE"/>
    <w:rsid w:val="001D351B"/>
    <w:rsid w:val="001D37CE"/>
    <w:rsid w:val="001D3E80"/>
    <w:rsid w:val="001D41CB"/>
    <w:rsid w:val="001D43FB"/>
    <w:rsid w:val="001D4420"/>
    <w:rsid w:val="001D46F6"/>
    <w:rsid w:val="001D55A7"/>
    <w:rsid w:val="001D587F"/>
    <w:rsid w:val="001D662E"/>
    <w:rsid w:val="001D665C"/>
    <w:rsid w:val="001D6665"/>
    <w:rsid w:val="001D75A1"/>
    <w:rsid w:val="001D79A2"/>
    <w:rsid w:val="001E00ED"/>
    <w:rsid w:val="001E071B"/>
    <w:rsid w:val="001E0F83"/>
    <w:rsid w:val="001E11DF"/>
    <w:rsid w:val="001E1875"/>
    <w:rsid w:val="001E28EB"/>
    <w:rsid w:val="001E29FB"/>
    <w:rsid w:val="001E3318"/>
    <w:rsid w:val="001E3FD1"/>
    <w:rsid w:val="001E412F"/>
    <w:rsid w:val="001E4297"/>
    <w:rsid w:val="001E4348"/>
    <w:rsid w:val="001E4796"/>
    <w:rsid w:val="001E4893"/>
    <w:rsid w:val="001E4C15"/>
    <w:rsid w:val="001E4ED4"/>
    <w:rsid w:val="001E569A"/>
    <w:rsid w:val="001E5AEB"/>
    <w:rsid w:val="001E5CDA"/>
    <w:rsid w:val="001E5EA6"/>
    <w:rsid w:val="001E5EB2"/>
    <w:rsid w:val="001E68C0"/>
    <w:rsid w:val="001E6B04"/>
    <w:rsid w:val="001E6F5C"/>
    <w:rsid w:val="001E7032"/>
    <w:rsid w:val="001E70C1"/>
    <w:rsid w:val="001E795F"/>
    <w:rsid w:val="001F0A46"/>
    <w:rsid w:val="001F263D"/>
    <w:rsid w:val="001F26DD"/>
    <w:rsid w:val="001F2D96"/>
    <w:rsid w:val="001F317B"/>
    <w:rsid w:val="001F31E9"/>
    <w:rsid w:val="001F3207"/>
    <w:rsid w:val="001F3681"/>
    <w:rsid w:val="001F3CC6"/>
    <w:rsid w:val="001F4257"/>
    <w:rsid w:val="001F47D0"/>
    <w:rsid w:val="001F52EE"/>
    <w:rsid w:val="001F5738"/>
    <w:rsid w:val="001F6437"/>
    <w:rsid w:val="001F6FB7"/>
    <w:rsid w:val="001F74A7"/>
    <w:rsid w:val="001F79A6"/>
    <w:rsid w:val="00200546"/>
    <w:rsid w:val="00200706"/>
    <w:rsid w:val="00200773"/>
    <w:rsid w:val="00200CEF"/>
    <w:rsid w:val="002022E7"/>
    <w:rsid w:val="00202CB1"/>
    <w:rsid w:val="00203366"/>
    <w:rsid w:val="00203391"/>
    <w:rsid w:val="00203916"/>
    <w:rsid w:val="00203EAF"/>
    <w:rsid w:val="0020459A"/>
    <w:rsid w:val="00204A49"/>
    <w:rsid w:val="00204F83"/>
    <w:rsid w:val="00205B8C"/>
    <w:rsid w:val="00206537"/>
    <w:rsid w:val="00206918"/>
    <w:rsid w:val="00206C54"/>
    <w:rsid w:val="00206CCF"/>
    <w:rsid w:val="00206CFF"/>
    <w:rsid w:val="0020717B"/>
    <w:rsid w:val="002074A5"/>
    <w:rsid w:val="0020758E"/>
    <w:rsid w:val="00210247"/>
    <w:rsid w:val="002103B1"/>
    <w:rsid w:val="00210965"/>
    <w:rsid w:val="00210ECB"/>
    <w:rsid w:val="00210FAF"/>
    <w:rsid w:val="00211157"/>
    <w:rsid w:val="00211993"/>
    <w:rsid w:val="00211DFC"/>
    <w:rsid w:val="00212236"/>
    <w:rsid w:val="002123DD"/>
    <w:rsid w:val="002127B5"/>
    <w:rsid w:val="00212D29"/>
    <w:rsid w:val="0021321C"/>
    <w:rsid w:val="00213581"/>
    <w:rsid w:val="00213E2E"/>
    <w:rsid w:val="00213F43"/>
    <w:rsid w:val="0021412B"/>
    <w:rsid w:val="00214AFD"/>
    <w:rsid w:val="00216548"/>
    <w:rsid w:val="002166F9"/>
    <w:rsid w:val="002176C4"/>
    <w:rsid w:val="002176D0"/>
    <w:rsid w:val="00217741"/>
    <w:rsid w:val="00220944"/>
    <w:rsid w:val="00220AB5"/>
    <w:rsid w:val="00220E44"/>
    <w:rsid w:val="00220EAE"/>
    <w:rsid w:val="002217E7"/>
    <w:rsid w:val="00221E72"/>
    <w:rsid w:val="00222004"/>
    <w:rsid w:val="00222975"/>
    <w:rsid w:val="00222B6E"/>
    <w:rsid w:val="00222C0A"/>
    <w:rsid w:val="00222D6A"/>
    <w:rsid w:val="00222DD4"/>
    <w:rsid w:val="00222EC7"/>
    <w:rsid w:val="00223B77"/>
    <w:rsid w:val="00223DC9"/>
    <w:rsid w:val="00225AAF"/>
    <w:rsid w:val="00225FA2"/>
    <w:rsid w:val="0022614F"/>
    <w:rsid w:val="00226636"/>
    <w:rsid w:val="002267EB"/>
    <w:rsid w:val="002268D6"/>
    <w:rsid w:val="00226B5A"/>
    <w:rsid w:val="002271D3"/>
    <w:rsid w:val="0022772F"/>
    <w:rsid w:val="00227E16"/>
    <w:rsid w:val="00227FCB"/>
    <w:rsid w:val="0023069E"/>
    <w:rsid w:val="0023096C"/>
    <w:rsid w:val="002310D6"/>
    <w:rsid w:val="00231818"/>
    <w:rsid w:val="0023271D"/>
    <w:rsid w:val="00232E22"/>
    <w:rsid w:val="00233A73"/>
    <w:rsid w:val="00233C43"/>
    <w:rsid w:val="00233C87"/>
    <w:rsid w:val="0023475F"/>
    <w:rsid w:val="00235658"/>
    <w:rsid w:val="00235718"/>
    <w:rsid w:val="00235935"/>
    <w:rsid w:val="00235A5D"/>
    <w:rsid w:val="00235AB5"/>
    <w:rsid w:val="00236177"/>
    <w:rsid w:val="0023622F"/>
    <w:rsid w:val="002364F8"/>
    <w:rsid w:val="00236816"/>
    <w:rsid w:val="00236A9B"/>
    <w:rsid w:val="00236C56"/>
    <w:rsid w:val="00236D93"/>
    <w:rsid w:val="0023738A"/>
    <w:rsid w:val="002377E8"/>
    <w:rsid w:val="00237C34"/>
    <w:rsid w:val="00237EC8"/>
    <w:rsid w:val="002400B7"/>
    <w:rsid w:val="002400EC"/>
    <w:rsid w:val="00240305"/>
    <w:rsid w:val="002404EB"/>
    <w:rsid w:val="002407E8"/>
    <w:rsid w:val="00240BE4"/>
    <w:rsid w:val="002414D1"/>
    <w:rsid w:val="00241B79"/>
    <w:rsid w:val="00242149"/>
    <w:rsid w:val="0024266A"/>
    <w:rsid w:val="002426A9"/>
    <w:rsid w:val="00242B27"/>
    <w:rsid w:val="00242B98"/>
    <w:rsid w:val="00242C9A"/>
    <w:rsid w:val="00242D1B"/>
    <w:rsid w:val="00242DC2"/>
    <w:rsid w:val="00243132"/>
    <w:rsid w:val="002432E7"/>
    <w:rsid w:val="00243E11"/>
    <w:rsid w:val="00243E5C"/>
    <w:rsid w:val="00245BB8"/>
    <w:rsid w:val="002460D7"/>
    <w:rsid w:val="002461B4"/>
    <w:rsid w:val="00246A10"/>
    <w:rsid w:val="00246DBA"/>
    <w:rsid w:val="00247B9E"/>
    <w:rsid w:val="00247F14"/>
    <w:rsid w:val="00247F4E"/>
    <w:rsid w:val="0025008A"/>
    <w:rsid w:val="00250349"/>
    <w:rsid w:val="0025047C"/>
    <w:rsid w:val="002505A7"/>
    <w:rsid w:val="00250A16"/>
    <w:rsid w:val="00250B66"/>
    <w:rsid w:val="00250D53"/>
    <w:rsid w:val="00250FAC"/>
    <w:rsid w:val="0025154B"/>
    <w:rsid w:val="00251552"/>
    <w:rsid w:val="002515AA"/>
    <w:rsid w:val="00251799"/>
    <w:rsid w:val="00251B1C"/>
    <w:rsid w:val="00251F61"/>
    <w:rsid w:val="002524D7"/>
    <w:rsid w:val="002525C4"/>
    <w:rsid w:val="00252826"/>
    <w:rsid w:val="00252DF0"/>
    <w:rsid w:val="00253024"/>
    <w:rsid w:val="00253328"/>
    <w:rsid w:val="0025335F"/>
    <w:rsid w:val="0025390D"/>
    <w:rsid w:val="00253991"/>
    <w:rsid w:val="0025410D"/>
    <w:rsid w:val="002546BA"/>
    <w:rsid w:val="00254748"/>
    <w:rsid w:val="00254C41"/>
    <w:rsid w:val="0025551B"/>
    <w:rsid w:val="00255D31"/>
    <w:rsid w:val="0025666D"/>
    <w:rsid w:val="00256779"/>
    <w:rsid w:val="00257472"/>
    <w:rsid w:val="00257BBE"/>
    <w:rsid w:val="00257BF0"/>
    <w:rsid w:val="00260367"/>
    <w:rsid w:val="00260554"/>
    <w:rsid w:val="00260CBE"/>
    <w:rsid w:val="00260CF4"/>
    <w:rsid w:val="002612FF"/>
    <w:rsid w:val="00261E2C"/>
    <w:rsid w:val="0026237E"/>
    <w:rsid w:val="00262BBC"/>
    <w:rsid w:val="00262C21"/>
    <w:rsid w:val="00262EB1"/>
    <w:rsid w:val="00263174"/>
    <w:rsid w:val="002637E3"/>
    <w:rsid w:val="00263C76"/>
    <w:rsid w:val="00264131"/>
    <w:rsid w:val="0026496D"/>
    <w:rsid w:val="00265EA2"/>
    <w:rsid w:val="00265EC1"/>
    <w:rsid w:val="00265EDE"/>
    <w:rsid w:val="00266824"/>
    <w:rsid w:val="00266826"/>
    <w:rsid w:val="00266C9E"/>
    <w:rsid w:val="002678BC"/>
    <w:rsid w:val="002678C0"/>
    <w:rsid w:val="00270549"/>
    <w:rsid w:val="002707E0"/>
    <w:rsid w:val="002708DA"/>
    <w:rsid w:val="00271872"/>
    <w:rsid w:val="00271B04"/>
    <w:rsid w:val="00272201"/>
    <w:rsid w:val="00272680"/>
    <w:rsid w:val="00272804"/>
    <w:rsid w:val="00272E56"/>
    <w:rsid w:val="0027339D"/>
    <w:rsid w:val="00274699"/>
    <w:rsid w:val="002747EE"/>
    <w:rsid w:val="0027512F"/>
    <w:rsid w:val="00275445"/>
    <w:rsid w:val="00275D1A"/>
    <w:rsid w:val="0027611F"/>
    <w:rsid w:val="0027646C"/>
    <w:rsid w:val="00276C79"/>
    <w:rsid w:val="002776EA"/>
    <w:rsid w:val="00277E1E"/>
    <w:rsid w:val="00277E36"/>
    <w:rsid w:val="0028139B"/>
    <w:rsid w:val="00281B9B"/>
    <w:rsid w:val="00281C7C"/>
    <w:rsid w:val="002821CD"/>
    <w:rsid w:val="002830E7"/>
    <w:rsid w:val="0028322C"/>
    <w:rsid w:val="00284947"/>
    <w:rsid w:val="00284C16"/>
    <w:rsid w:val="00284FE1"/>
    <w:rsid w:val="002854A9"/>
    <w:rsid w:val="002859AE"/>
    <w:rsid w:val="00286471"/>
    <w:rsid w:val="00287C73"/>
    <w:rsid w:val="00287DC1"/>
    <w:rsid w:val="00291150"/>
    <w:rsid w:val="002912E5"/>
    <w:rsid w:val="00291943"/>
    <w:rsid w:val="00291BFF"/>
    <w:rsid w:val="002926EF"/>
    <w:rsid w:val="00292CA3"/>
    <w:rsid w:val="00293227"/>
    <w:rsid w:val="002944A3"/>
    <w:rsid w:val="00294508"/>
    <w:rsid w:val="00294759"/>
    <w:rsid w:val="00295A97"/>
    <w:rsid w:val="00295EDC"/>
    <w:rsid w:val="00295EE1"/>
    <w:rsid w:val="002966D7"/>
    <w:rsid w:val="0029686D"/>
    <w:rsid w:val="0029756E"/>
    <w:rsid w:val="002979D8"/>
    <w:rsid w:val="002A059D"/>
    <w:rsid w:val="002A0903"/>
    <w:rsid w:val="002A0E58"/>
    <w:rsid w:val="002A1530"/>
    <w:rsid w:val="002A229B"/>
    <w:rsid w:val="002A2D6F"/>
    <w:rsid w:val="002A2E5B"/>
    <w:rsid w:val="002A3171"/>
    <w:rsid w:val="002A358F"/>
    <w:rsid w:val="002A3763"/>
    <w:rsid w:val="002A3B81"/>
    <w:rsid w:val="002A411E"/>
    <w:rsid w:val="002A4905"/>
    <w:rsid w:val="002A4C41"/>
    <w:rsid w:val="002A4C72"/>
    <w:rsid w:val="002A5166"/>
    <w:rsid w:val="002A5372"/>
    <w:rsid w:val="002A5D06"/>
    <w:rsid w:val="002A5DB3"/>
    <w:rsid w:val="002A5E02"/>
    <w:rsid w:val="002A6685"/>
    <w:rsid w:val="002A6A60"/>
    <w:rsid w:val="002A7043"/>
    <w:rsid w:val="002A72B1"/>
    <w:rsid w:val="002A72C2"/>
    <w:rsid w:val="002A74E9"/>
    <w:rsid w:val="002A781D"/>
    <w:rsid w:val="002A789A"/>
    <w:rsid w:val="002A7BBA"/>
    <w:rsid w:val="002A7C3A"/>
    <w:rsid w:val="002B01F6"/>
    <w:rsid w:val="002B027F"/>
    <w:rsid w:val="002B0EC4"/>
    <w:rsid w:val="002B0FE8"/>
    <w:rsid w:val="002B1BA2"/>
    <w:rsid w:val="002B1C95"/>
    <w:rsid w:val="002B1E5B"/>
    <w:rsid w:val="002B226C"/>
    <w:rsid w:val="002B2610"/>
    <w:rsid w:val="002B3040"/>
    <w:rsid w:val="002B36B6"/>
    <w:rsid w:val="002B37B1"/>
    <w:rsid w:val="002B39DA"/>
    <w:rsid w:val="002B417B"/>
    <w:rsid w:val="002B468C"/>
    <w:rsid w:val="002B4ADA"/>
    <w:rsid w:val="002B4F50"/>
    <w:rsid w:val="002B5180"/>
    <w:rsid w:val="002B51FB"/>
    <w:rsid w:val="002B5AC6"/>
    <w:rsid w:val="002B61D2"/>
    <w:rsid w:val="002B62A5"/>
    <w:rsid w:val="002B6666"/>
    <w:rsid w:val="002B6834"/>
    <w:rsid w:val="002B7404"/>
    <w:rsid w:val="002B7624"/>
    <w:rsid w:val="002B7713"/>
    <w:rsid w:val="002B7AFD"/>
    <w:rsid w:val="002C00BF"/>
    <w:rsid w:val="002C0949"/>
    <w:rsid w:val="002C0EE8"/>
    <w:rsid w:val="002C0F5B"/>
    <w:rsid w:val="002C14C2"/>
    <w:rsid w:val="002C19D8"/>
    <w:rsid w:val="002C255A"/>
    <w:rsid w:val="002C2961"/>
    <w:rsid w:val="002C2BE7"/>
    <w:rsid w:val="002C3D02"/>
    <w:rsid w:val="002C3EB9"/>
    <w:rsid w:val="002C3F15"/>
    <w:rsid w:val="002C4052"/>
    <w:rsid w:val="002C4B35"/>
    <w:rsid w:val="002C4DA9"/>
    <w:rsid w:val="002C59C9"/>
    <w:rsid w:val="002C5CD4"/>
    <w:rsid w:val="002C5DE4"/>
    <w:rsid w:val="002C6054"/>
    <w:rsid w:val="002C63ED"/>
    <w:rsid w:val="002C67BA"/>
    <w:rsid w:val="002C6843"/>
    <w:rsid w:val="002C68A5"/>
    <w:rsid w:val="002C77F1"/>
    <w:rsid w:val="002C7ACD"/>
    <w:rsid w:val="002C7FD3"/>
    <w:rsid w:val="002D0034"/>
    <w:rsid w:val="002D04CB"/>
    <w:rsid w:val="002D1BB1"/>
    <w:rsid w:val="002D263F"/>
    <w:rsid w:val="002D28D9"/>
    <w:rsid w:val="002D2E6B"/>
    <w:rsid w:val="002D3641"/>
    <w:rsid w:val="002D3C63"/>
    <w:rsid w:val="002D47E6"/>
    <w:rsid w:val="002D4F48"/>
    <w:rsid w:val="002D594F"/>
    <w:rsid w:val="002D625D"/>
    <w:rsid w:val="002D67FB"/>
    <w:rsid w:val="002D68FF"/>
    <w:rsid w:val="002D6D7E"/>
    <w:rsid w:val="002D7A1C"/>
    <w:rsid w:val="002D7AA0"/>
    <w:rsid w:val="002D7B95"/>
    <w:rsid w:val="002E0A41"/>
    <w:rsid w:val="002E0F49"/>
    <w:rsid w:val="002E10E1"/>
    <w:rsid w:val="002E1741"/>
    <w:rsid w:val="002E1ABD"/>
    <w:rsid w:val="002E1BC5"/>
    <w:rsid w:val="002E2567"/>
    <w:rsid w:val="002E2E81"/>
    <w:rsid w:val="002E35EE"/>
    <w:rsid w:val="002E3903"/>
    <w:rsid w:val="002E3AE6"/>
    <w:rsid w:val="002E4FD1"/>
    <w:rsid w:val="002E51ED"/>
    <w:rsid w:val="002E5947"/>
    <w:rsid w:val="002E5A5D"/>
    <w:rsid w:val="002E5D88"/>
    <w:rsid w:val="002E6428"/>
    <w:rsid w:val="002E6ACC"/>
    <w:rsid w:val="002E6E0A"/>
    <w:rsid w:val="002E6FCE"/>
    <w:rsid w:val="002F1BDF"/>
    <w:rsid w:val="002F26CF"/>
    <w:rsid w:val="002F301B"/>
    <w:rsid w:val="002F3993"/>
    <w:rsid w:val="002F3B3A"/>
    <w:rsid w:val="002F3C3D"/>
    <w:rsid w:val="002F3F2F"/>
    <w:rsid w:val="002F43B5"/>
    <w:rsid w:val="002F44F6"/>
    <w:rsid w:val="002F490A"/>
    <w:rsid w:val="002F518D"/>
    <w:rsid w:val="002F69BD"/>
    <w:rsid w:val="002F6F48"/>
    <w:rsid w:val="002F73F3"/>
    <w:rsid w:val="002F7C54"/>
    <w:rsid w:val="00300A23"/>
    <w:rsid w:val="00300A3D"/>
    <w:rsid w:val="00301365"/>
    <w:rsid w:val="0030171B"/>
    <w:rsid w:val="00301CF4"/>
    <w:rsid w:val="00301DF9"/>
    <w:rsid w:val="00301E1F"/>
    <w:rsid w:val="003022EF"/>
    <w:rsid w:val="0030258A"/>
    <w:rsid w:val="00303000"/>
    <w:rsid w:val="003030E0"/>
    <w:rsid w:val="00303606"/>
    <w:rsid w:val="00303809"/>
    <w:rsid w:val="003038AB"/>
    <w:rsid w:val="00303928"/>
    <w:rsid w:val="003041B2"/>
    <w:rsid w:val="00305751"/>
    <w:rsid w:val="003061BB"/>
    <w:rsid w:val="00307138"/>
    <w:rsid w:val="00307571"/>
    <w:rsid w:val="0031039C"/>
    <w:rsid w:val="003107F2"/>
    <w:rsid w:val="003113C7"/>
    <w:rsid w:val="00311583"/>
    <w:rsid w:val="00311F13"/>
    <w:rsid w:val="00312191"/>
    <w:rsid w:val="00312888"/>
    <w:rsid w:val="00312AFA"/>
    <w:rsid w:val="00312CA6"/>
    <w:rsid w:val="0031341C"/>
    <w:rsid w:val="00313C9E"/>
    <w:rsid w:val="003147C6"/>
    <w:rsid w:val="00314B38"/>
    <w:rsid w:val="003154CA"/>
    <w:rsid w:val="003154F3"/>
    <w:rsid w:val="00316109"/>
    <w:rsid w:val="003167F5"/>
    <w:rsid w:val="003169D0"/>
    <w:rsid w:val="0032023C"/>
    <w:rsid w:val="00320C3E"/>
    <w:rsid w:val="00320E31"/>
    <w:rsid w:val="00321996"/>
    <w:rsid w:val="00321A27"/>
    <w:rsid w:val="00322F5B"/>
    <w:rsid w:val="00323531"/>
    <w:rsid w:val="0032384D"/>
    <w:rsid w:val="00323A36"/>
    <w:rsid w:val="00324296"/>
    <w:rsid w:val="0032492C"/>
    <w:rsid w:val="00324A06"/>
    <w:rsid w:val="00324AC5"/>
    <w:rsid w:val="00324D22"/>
    <w:rsid w:val="003258DF"/>
    <w:rsid w:val="00325ED3"/>
    <w:rsid w:val="0032679F"/>
    <w:rsid w:val="00326B4B"/>
    <w:rsid w:val="00326F71"/>
    <w:rsid w:val="0032756B"/>
    <w:rsid w:val="00327913"/>
    <w:rsid w:val="00327DA9"/>
    <w:rsid w:val="003308E7"/>
    <w:rsid w:val="00330901"/>
    <w:rsid w:val="00330BEA"/>
    <w:rsid w:val="00330C7D"/>
    <w:rsid w:val="00330E48"/>
    <w:rsid w:val="00330F15"/>
    <w:rsid w:val="0033129E"/>
    <w:rsid w:val="003319C0"/>
    <w:rsid w:val="00331C57"/>
    <w:rsid w:val="003321A9"/>
    <w:rsid w:val="003322E0"/>
    <w:rsid w:val="003326AE"/>
    <w:rsid w:val="003327C1"/>
    <w:rsid w:val="00332956"/>
    <w:rsid w:val="00332AA7"/>
    <w:rsid w:val="00333780"/>
    <w:rsid w:val="003338C5"/>
    <w:rsid w:val="00333E8A"/>
    <w:rsid w:val="0033474C"/>
    <w:rsid w:val="003348FF"/>
    <w:rsid w:val="00334A84"/>
    <w:rsid w:val="00334D49"/>
    <w:rsid w:val="00334E22"/>
    <w:rsid w:val="00335313"/>
    <w:rsid w:val="0033570F"/>
    <w:rsid w:val="00335909"/>
    <w:rsid w:val="00335A88"/>
    <w:rsid w:val="003363C9"/>
    <w:rsid w:val="003365AF"/>
    <w:rsid w:val="0033664D"/>
    <w:rsid w:val="00336782"/>
    <w:rsid w:val="0033742A"/>
    <w:rsid w:val="00337599"/>
    <w:rsid w:val="0033786B"/>
    <w:rsid w:val="0033799F"/>
    <w:rsid w:val="0034089E"/>
    <w:rsid w:val="00340E93"/>
    <w:rsid w:val="00341932"/>
    <w:rsid w:val="0034193E"/>
    <w:rsid w:val="00341EE2"/>
    <w:rsid w:val="00342767"/>
    <w:rsid w:val="00342C5E"/>
    <w:rsid w:val="00342DAA"/>
    <w:rsid w:val="00342F8B"/>
    <w:rsid w:val="003432EB"/>
    <w:rsid w:val="0034408D"/>
    <w:rsid w:val="00344672"/>
    <w:rsid w:val="00344935"/>
    <w:rsid w:val="00344978"/>
    <w:rsid w:val="00344ACF"/>
    <w:rsid w:val="00344D7C"/>
    <w:rsid w:val="00344FD6"/>
    <w:rsid w:val="003451A0"/>
    <w:rsid w:val="00345BE6"/>
    <w:rsid w:val="00345E04"/>
    <w:rsid w:val="003460FB"/>
    <w:rsid w:val="0034622A"/>
    <w:rsid w:val="00346584"/>
    <w:rsid w:val="00347280"/>
    <w:rsid w:val="003472A5"/>
    <w:rsid w:val="00347C04"/>
    <w:rsid w:val="0035039D"/>
    <w:rsid w:val="003503A5"/>
    <w:rsid w:val="00350628"/>
    <w:rsid w:val="003507B8"/>
    <w:rsid w:val="00350A8C"/>
    <w:rsid w:val="003511CC"/>
    <w:rsid w:val="0035140D"/>
    <w:rsid w:val="0035141C"/>
    <w:rsid w:val="00351610"/>
    <w:rsid w:val="003517A9"/>
    <w:rsid w:val="003521D5"/>
    <w:rsid w:val="00352274"/>
    <w:rsid w:val="00352FD1"/>
    <w:rsid w:val="003535D5"/>
    <w:rsid w:val="00353BFC"/>
    <w:rsid w:val="00353F54"/>
    <w:rsid w:val="0035437C"/>
    <w:rsid w:val="00354EDD"/>
    <w:rsid w:val="00355B6D"/>
    <w:rsid w:val="00355CB4"/>
    <w:rsid w:val="00355D8B"/>
    <w:rsid w:val="00355FB3"/>
    <w:rsid w:val="003566BF"/>
    <w:rsid w:val="0035691C"/>
    <w:rsid w:val="00356D5B"/>
    <w:rsid w:val="00357297"/>
    <w:rsid w:val="003575DB"/>
    <w:rsid w:val="0035769A"/>
    <w:rsid w:val="003576E9"/>
    <w:rsid w:val="00360066"/>
    <w:rsid w:val="003602C6"/>
    <w:rsid w:val="00360974"/>
    <w:rsid w:val="00361462"/>
    <w:rsid w:val="0036206F"/>
    <w:rsid w:val="003628B0"/>
    <w:rsid w:val="00363127"/>
    <w:rsid w:val="003632BE"/>
    <w:rsid w:val="00363600"/>
    <w:rsid w:val="003636B4"/>
    <w:rsid w:val="00363900"/>
    <w:rsid w:val="0036404D"/>
    <w:rsid w:val="003651C9"/>
    <w:rsid w:val="00365992"/>
    <w:rsid w:val="0036693B"/>
    <w:rsid w:val="00366DE1"/>
    <w:rsid w:val="00366FD9"/>
    <w:rsid w:val="00367308"/>
    <w:rsid w:val="00367B17"/>
    <w:rsid w:val="003701BE"/>
    <w:rsid w:val="003704B6"/>
    <w:rsid w:val="003709BE"/>
    <w:rsid w:val="00371195"/>
    <w:rsid w:val="00372089"/>
    <w:rsid w:val="003721A7"/>
    <w:rsid w:val="00372BD5"/>
    <w:rsid w:val="00372C67"/>
    <w:rsid w:val="00373059"/>
    <w:rsid w:val="0037342F"/>
    <w:rsid w:val="0037381B"/>
    <w:rsid w:val="00373B7F"/>
    <w:rsid w:val="00374A81"/>
    <w:rsid w:val="00374CF6"/>
    <w:rsid w:val="0037509E"/>
    <w:rsid w:val="003755FB"/>
    <w:rsid w:val="0037636B"/>
    <w:rsid w:val="0037698E"/>
    <w:rsid w:val="00376FD3"/>
    <w:rsid w:val="00377326"/>
    <w:rsid w:val="00377565"/>
    <w:rsid w:val="0038064D"/>
    <w:rsid w:val="0038126F"/>
    <w:rsid w:val="00381BA0"/>
    <w:rsid w:val="00381DE1"/>
    <w:rsid w:val="003824E4"/>
    <w:rsid w:val="003825C0"/>
    <w:rsid w:val="003826A2"/>
    <w:rsid w:val="00382A22"/>
    <w:rsid w:val="00382BAD"/>
    <w:rsid w:val="00382DC5"/>
    <w:rsid w:val="00382EA0"/>
    <w:rsid w:val="00383101"/>
    <w:rsid w:val="0038320B"/>
    <w:rsid w:val="00384DEE"/>
    <w:rsid w:val="00384E0C"/>
    <w:rsid w:val="0038519E"/>
    <w:rsid w:val="00385230"/>
    <w:rsid w:val="003852E8"/>
    <w:rsid w:val="00385368"/>
    <w:rsid w:val="003858B8"/>
    <w:rsid w:val="003858EC"/>
    <w:rsid w:val="0038593A"/>
    <w:rsid w:val="00385FEE"/>
    <w:rsid w:val="00386583"/>
    <w:rsid w:val="003865D2"/>
    <w:rsid w:val="003865EE"/>
    <w:rsid w:val="00386E20"/>
    <w:rsid w:val="003873EF"/>
    <w:rsid w:val="00387B5A"/>
    <w:rsid w:val="003905D4"/>
    <w:rsid w:val="00391DF2"/>
    <w:rsid w:val="00392AF4"/>
    <w:rsid w:val="00393494"/>
    <w:rsid w:val="00393C51"/>
    <w:rsid w:val="00393D53"/>
    <w:rsid w:val="0039400A"/>
    <w:rsid w:val="00394F43"/>
    <w:rsid w:val="00394F63"/>
    <w:rsid w:val="00395609"/>
    <w:rsid w:val="00395822"/>
    <w:rsid w:val="00395A47"/>
    <w:rsid w:val="00395B72"/>
    <w:rsid w:val="00396363"/>
    <w:rsid w:val="00396775"/>
    <w:rsid w:val="00396ECA"/>
    <w:rsid w:val="003974B0"/>
    <w:rsid w:val="003A029A"/>
    <w:rsid w:val="003A0351"/>
    <w:rsid w:val="003A0CE4"/>
    <w:rsid w:val="003A0D61"/>
    <w:rsid w:val="003A18D0"/>
    <w:rsid w:val="003A2267"/>
    <w:rsid w:val="003A2A2A"/>
    <w:rsid w:val="003A2AE4"/>
    <w:rsid w:val="003A38DD"/>
    <w:rsid w:val="003A3B70"/>
    <w:rsid w:val="003A44D4"/>
    <w:rsid w:val="003A4663"/>
    <w:rsid w:val="003A4D4F"/>
    <w:rsid w:val="003A4E06"/>
    <w:rsid w:val="003A51D4"/>
    <w:rsid w:val="003A6697"/>
    <w:rsid w:val="003A728A"/>
    <w:rsid w:val="003A7719"/>
    <w:rsid w:val="003A7F42"/>
    <w:rsid w:val="003B067D"/>
    <w:rsid w:val="003B07DF"/>
    <w:rsid w:val="003B0D08"/>
    <w:rsid w:val="003B0D0B"/>
    <w:rsid w:val="003B0EA0"/>
    <w:rsid w:val="003B11B2"/>
    <w:rsid w:val="003B1E07"/>
    <w:rsid w:val="003B1EB3"/>
    <w:rsid w:val="003B1FFF"/>
    <w:rsid w:val="003B2137"/>
    <w:rsid w:val="003B257F"/>
    <w:rsid w:val="003B3C34"/>
    <w:rsid w:val="003B3D69"/>
    <w:rsid w:val="003B41EB"/>
    <w:rsid w:val="003B4A70"/>
    <w:rsid w:val="003B4A81"/>
    <w:rsid w:val="003B4FD3"/>
    <w:rsid w:val="003B5079"/>
    <w:rsid w:val="003B50A8"/>
    <w:rsid w:val="003B51BA"/>
    <w:rsid w:val="003B52F2"/>
    <w:rsid w:val="003B5D95"/>
    <w:rsid w:val="003B66F6"/>
    <w:rsid w:val="003B6961"/>
    <w:rsid w:val="003B69F5"/>
    <w:rsid w:val="003B6CAD"/>
    <w:rsid w:val="003B7379"/>
    <w:rsid w:val="003B7559"/>
    <w:rsid w:val="003C007A"/>
    <w:rsid w:val="003C02D6"/>
    <w:rsid w:val="003C02DA"/>
    <w:rsid w:val="003C0371"/>
    <w:rsid w:val="003C0405"/>
    <w:rsid w:val="003C0613"/>
    <w:rsid w:val="003C0ADA"/>
    <w:rsid w:val="003C1860"/>
    <w:rsid w:val="003C1F0C"/>
    <w:rsid w:val="003C2C76"/>
    <w:rsid w:val="003C2CFE"/>
    <w:rsid w:val="003C35C2"/>
    <w:rsid w:val="003C3E53"/>
    <w:rsid w:val="003C3F6D"/>
    <w:rsid w:val="003C4245"/>
    <w:rsid w:val="003C4557"/>
    <w:rsid w:val="003C45DC"/>
    <w:rsid w:val="003C4691"/>
    <w:rsid w:val="003C4B0E"/>
    <w:rsid w:val="003C4CAA"/>
    <w:rsid w:val="003C4D19"/>
    <w:rsid w:val="003C567C"/>
    <w:rsid w:val="003C5A2E"/>
    <w:rsid w:val="003C627D"/>
    <w:rsid w:val="003C6446"/>
    <w:rsid w:val="003C7789"/>
    <w:rsid w:val="003D0328"/>
    <w:rsid w:val="003D07E8"/>
    <w:rsid w:val="003D099E"/>
    <w:rsid w:val="003D274F"/>
    <w:rsid w:val="003D291C"/>
    <w:rsid w:val="003D2FC3"/>
    <w:rsid w:val="003D3FAB"/>
    <w:rsid w:val="003D5ACF"/>
    <w:rsid w:val="003D5DB8"/>
    <w:rsid w:val="003D6B2A"/>
    <w:rsid w:val="003D6FE2"/>
    <w:rsid w:val="003E0396"/>
    <w:rsid w:val="003E053B"/>
    <w:rsid w:val="003E0ADC"/>
    <w:rsid w:val="003E150B"/>
    <w:rsid w:val="003E15D6"/>
    <w:rsid w:val="003E1AD1"/>
    <w:rsid w:val="003E2AD7"/>
    <w:rsid w:val="003E2BE8"/>
    <w:rsid w:val="003E316B"/>
    <w:rsid w:val="003E35E3"/>
    <w:rsid w:val="003E3FFE"/>
    <w:rsid w:val="003E467D"/>
    <w:rsid w:val="003E4A7E"/>
    <w:rsid w:val="003E4F2E"/>
    <w:rsid w:val="003E562D"/>
    <w:rsid w:val="003E576A"/>
    <w:rsid w:val="003E5A5D"/>
    <w:rsid w:val="003E5DAA"/>
    <w:rsid w:val="003E5DE4"/>
    <w:rsid w:val="003E667F"/>
    <w:rsid w:val="003E70AD"/>
    <w:rsid w:val="003F0C20"/>
    <w:rsid w:val="003F1064"/>
    <w:rsid w:val="003F1080"/>
    <w:rsid w:val="003F14CA"/>
    <w:rsid w:val="003F15A7"/>
    <w:rsid w:val="003F161E"/>
    <w:rsid w:val="003F18B9"/>
    <w:rsid w:val="003F2269"/>
    <w:rsid w:val="003F2524"/>
    <w:rsid w:val="003F2855"/>
    <w:rsid w:val="003F2E10"/>
    <w:rsid w:val="003F2FA5"/>
    <w:rsid w:val="003F3605"/>
    <w:rsid w:val="003F3D0B"/>
    <w:rsid w:val="003F4666"/>
    <w:rsid w:val="003F4BBF"/>
    <w:rsid w:val="003F4F0F"/>
    <w:rsid w:val="003F50E6"/>
    <w:rsid w:val="003F5483"/>
    <w:rsid w:val="003F5A93"/>
    <w:rsid w:val="003F6304"/>
    <w:rsid w:val="003F647C"/>
    <w:rsid w:val="003F6BB6"/>
    <w:rsid w:val="003F7417"/>
    <w:rsid w:val="003F7A54"/>
    <w:rsid w:val="003F7AC0"/>
    <w:rsid w:val="003F7E36"/>
    <w:rsid w:val="00400D5D"/>
    <w:rsid w:val="00401203"/>
    <w:rsid w:val="00401694"/>
    <w:rsid w:val="004016CE"/>
    <w:rsid w:val="004026D5"/>
    <w:rsid w:val="00403454"/>
    <w:rsid w:val="0040375B"/>
    <w:rsid w:val="00403A32"/>
    <w:rsid w:val="00403DE8"/>
    <w:rsid w:val="00403EBB"/>
    <w:rsid w:val="004041B9"/>
    <w:rsid w:val="00404219"/>
    <w:rsid w:val="004054D5"/>
    <w:rsid w:val="00405685"/>
    <w:rsid w:val="0040619D"/>
    <w:rsid w:val="004062CE"/>
    <w:rsid w:val="00406AB6"/>
    <w:rsid w:val="00407BDF"/>
    <w:rsid w:val="00407DBC"/>
    <w:rsid w:val="00407E53"/>
    <w:rsid w:val="004106DD"/>
    <w:rsid w:val="004117E3"/>
    <w:rsid w:val="004123BA"/>
    <w:rsid w:val="00412B3A"/>
    <w:rsid w:val="00412B4C"/>
    <w:rsid w:val="004131F5"/>
    <w:rsid w:val="00413AD0"/>
    <w:rsid w:val="00413B8E"/>
    <w:rsid w:val="00413FEC"/>
    <w:rsid w:val="004148AF"/>
    <w:rsid w:val="00414A10"/>
    <w:rsid w:val="00414B90"/>
    <w:rsid w:val="004154C9"/>
    <w:rsid w:val="0041557A"/>
    <w:rsid w:val="004155F3"/>
    <w:rsid w:val="00415802"/>
    <w:rsid w:val="0041616C"/>
    <w:rsid w:val="004162E8"/>
    <w:rsid w:val="004168DC"/>
    <w:rsid w:val="00416C26"/>
    <w:rsid w:val="00416DC8"/>
    <w:rsid w:val="00416F89"/>
    <w:rsid w:val="00417EEE"/>
    <w:rsid w:val="00420090"/>
    <w:rsid w:val="0042119A"/>
    <w:rsid w:val="0042119F"/>
    <w:rsid w:val="0042132B"/>
    <w:rsid w:val="00421CCE"/>
    <w:rsid w:val="0042264F"/>
    <w:rsid w:val="0042307F"/>
    <w:rsid w:val="00423620"/>
    <w:rsid w:val="00423C6D"/>
    <w:rsid w:val="00423FD0"/>
    <w:rsid w:val="00425535"/>
    <w:rsid w:val="004255DD"/>
    <w:rsid w:val="0042561E"/>
    <w:rsid w:val="00425B7F"/>
    <w:rsid w:val="00426268"/>
    <w:rsid w:val="00426F36"/>
    <w:rsid w:val="0042718C"/>
    <w:rsid w:val="00427545"/>
    <w:rsid w:val="00427CBC"/>
    <w:rsid w:val="0043027B"/>
    <w:rsid w:val="00430C67"/>
    <w:rsid w:val="004310F2"/>
    <w:rsid w:val="00431C06"/>
    <w:rsid w:val="00431C5E"/>
    <w:rsid w:val="00432381"/>
    <w:rsid w:val="004325F8"/>
    <w:rsid w:val="004328CE"/>
    <w:rsid w:val="00432E7C"/>
    <w:rsid w:val="004333AF"/>
    <w:rsid w:val="00433437"/>
    <w:rsid w:val="00435AA3"/>
    <w:rsid w:val="00435B99"/>
    <w:rsid w:val="0043609B"/>
    <w:rsid w:val="004360A5"/>
    <w:rsid w:val="004361E9"/>
    <w:rsid w:val="004364B0"/>
    <w:rsid w:val="0043673F"/>
    <w:rsid w:val="00436816"/>
    <w:rsid w:val="00436B17"/>
    <w:rsid w:val="00436EBB"/>
    <w:rsid w:val="00437C20"/>
    <w:rsid w:val="00437CA3"/>
    <w:rsid w:val="00440B06"/>
    <w:rsid w:val="00440DC0"/>
    <w:rsid w:val="00441064"/>
    <w:rsid w:val="004412FF"/>
    <w:rsid w:val="004413FC"/>
    <w:rsid w:val="004428A7"/>
    <w:rsid w:val="0044394C"/>
    <w:rsid w:val="0044530E"/>
    <w:rsid w:val="00445353"/>
    <w:rsid w:val="004454A6"/>
    <w:rsid w:val="004460B6"/>
    <w:rsid w:val="004462B0"/>
    <w:rsid w:val="0044646B"/>
    <w:rsid w:val="00446B50"/>
    <w:rsid w:val="00446CFC"/>
    <w:rsid w:val="00447008"/>
    <w:rsid w:val="0044708E"/>
    <w:rsid w:val="0045054B"/>
    <w:rsid w:val="00450A35"/>
    <w:rsid w:val="00450BD4"/>
    <w:rsid w:val="00450CB7"/>
    <w:rsid w:val="00450E3C"/>
    <w:rsid w:val="004510F5"/>
    <w:rsid w:val="00451C2D"/>
    <w:rsid w:val="00451CD9"/>
    <w:rsid w:val="004521F4"/>
    <w:rsid w:val="0045245B"/>
    <w:rsid w:val="004528D5"/>
    <w:rsid w:val="004530D1"/>
    <w:rsid w:val="0045335D"/>
    <w:rsid w:val="00453871"/>
    <w:rsid w:val="004542E5"/>
    <w:rsid w:val="00454DD7"/>
    <w:rsid w:val="004553CC"/>
    <w:rsid w:val="004555AC"/>
    <w:rsid w:val="004560BC"/>
    <w:rsid w:val="0045792D"/>
    <w:rsid w:val="004600EB"/>
    <w:rsid w:val="004603A0"/>
    <w:rsid w:val="00460C7B"/>
    <w:rsid w:val="00460D93"/>
    <w:rsid w:val="00461577"/>
    <w:rsid w:val="00462106"/>
    <w:rsid w:val="0046317F"/>
    <w:rsid w:val="00464035"/>
    <w:rsid w:val="004650E9"/>
    <w:rsid w:val="00465120"/>
    <w:rsid w:val="004655AA"/>
    <w:rsid w:val="00466042"/>
    <w:rsid w:val="00466191"/>
    <w:rsid w:val="004667B2"/>
    <w:rsid w:val="00466C28"/>
    <w:rsid w:val="00467828"/>
    <w:rsid w:val="004678A4"/>
    <w:rsid w:val="00471C3F"/>
    <w:rsid w:val="00471D60"/>
    <w:rsid w:val="00471DAC"/>
    <w:rsid w:val="00471EDF"/>
    <w:rsid w:val="00471FD0"/>
    <w:rsid w:val="0047227A"/>
    <w:rsid w:val="00472300"/>
    <w:rsid w:val="00472823"/>
    <w:rsid w:val="004729C6"/>
    <w:rsid w:val="00473FD5"/>
    <w:rsid w:val="00474097"/>
    <w:rsid w:val="00474311"/>
    <w:rsid w:val="004747EE"/>
    <w:rsid w:val="0047560D"/>
    <w:rsid w:val="004756DE"/>
    <w:rsid w:val="00476279"/>
    <w:rsid w:val="0047749B"/>
    <w:rsid w:val="00477CF9"/>
    <w:rsid w:val="00480275"/>
    <w:rsid w:val="004802F9"/>
    <w:rsid w:val="004805F2"/>
    <w:rsid w:val="0048064E"/>
    <w:rsid w:val="00480C64"/>
    <w:rsid w:val="004817FB"/>
    <w:rsid w:val="00481AF3"/>
    <w:rsid w:val="00483379"/>
    <w:rsid w:val="00483A73"/>
    <w:rsid w:val="00483B74"/>
    <w:rsid w:val="00484429"/>
    <w:rsid w:val="00484B45"/>
    <w:rsid w:val="00484B73"/>
    <w:rsid w:val="00485208"/>
    <w:rsid w:val="0048574A"/>
    <w:rsid w:val="00486589"/>
    <w:rsid w:val="00487381"/>
    <w:rsid w:val="00487AFD"/>
    <w:rsid w:val="00487B4F"/>
    <w:rsid w:val="00490114"/>
    <w:rsid w:val="004903ED"/>
    <w:rsid w:val="00490A6B"/>
    <w:rsid w:val="00491182"/>
    <w:rsid w:val="004913F9"/>
    <w:rsid w:val="004915B6"/>
    <w:rsid w:val="00492147"/>
    <w:rsid w:val="004924AC"/>
    <w:rsid w:val="0049373D"/>
    <w:rsid w:val="00493A8F"/>
    <w:rsid w:val="00493CF7"/>
    <w:rsid w:val="0049416A"/>
    <w:rsid w:val="00494DF6"/>
    <w:rsid w:val="004953BF"/>
    <w:rsid w:val="004959A1"/>
    <w:rsid w:val="00495DB6"/>
    <w:rsid w:val="00496C90"/>
    <w:rsid w:val="00497309"/>
    <w:rsid w:val="004A02B5"/>
    <w:rsid w:val="004A08CC"/>
    <w:rsid w:val="004A0A20"/>
    <w:rsid w:val="004A0C8F"/>
    <w:rsid w:val="004A0D27"/>
    <w:rsid w:val="004A2779"/>
    <w:rsid w:val="004A27F4"/>
    <w:rsid w:val="004A339D"/>
    <w:rsid w:val="004A3F4B"/>
    <w:rsid w:val="004A4ADE"/>
    <w:rsid w:val="004A4E5F"/>
    <w:rsid w:val="004A69FD"/>
    <w:rsid w:val="004A73D4"/>
    <w:rsid w:val="004A77B8"/>
    <w:rsid w:val="004A77E0"/>
    <w:rsid w:val="004A7F84"/>
    <w:rsid w:val="004B141E"/>
    <w:rsid w:val="004B1C46"/>
    <w:rsid w:val="004B2983"/>
    <w:rsid w:val="004B29FA"/>
    <w:rsid w:val="004B2B7C"/>
    <w:rsid w:val="004B4EC0"/>
    <w:rsid w:val="004B52BC"/>
    <w:rsid w:val="004B5DA0"/>
    <w:rsid w:val="004B6DEC"/>
    <w:rsid w:val="004B6DEE"/>
    <w:rsid w:val="004B7052"/>
    <w:rsid w:val="004B70B9"/>
    <w:rsid w:val="004B73E8"/>
    <w:rsid w:val="004B7585"/>
    <w:rsid w:val="004B7855"/>
    <w:rsid w:val="004B7D9D"/>
    <w:rsid w:val="004C0C73"/>
    <w:rsid w:val="004C10DA"/>
    <w:rsid w:val="004C120B"/>
    <w:rsid w:val="004C1AFC"/>
    <w:rsid w:val="004C1D66"/>
    <w:rsid w:val="004C1D70"/>
    <w:rsid w:val="004C1ED5"/>
    <w:rsid w:val="004C24D7"/>
    <w:rsid w:val="004C2D0D"/>
    <w:rsid w:val="004C3117"/>
    <w:rsid w:val="004C32BF"/>
    <w:rsid w:val="004C3B9F"/>
    <w:rsid w:val="004C3D1F"/>
    <w:rsid w:val="004C3F21"/>
    <w:rsid w:val="004C46BD"/>
    <w:rsid w:val="004C4D68"/>
    <w:rsid w:val="004C4DD2"/>
    <w:rsid w:val="004C55CF"/>
    <w:rsid w:val="004C5D46"/>
    <w:rsid w:val="004C5E5E"/>
    <w:rsid w:val="004C5FAD"/>
    <w:rsid w:val="004C63B5"/>
    <w:rsid w:val="004C67FE"/>
    <w:rsid w:val="004C6F38"/>
    <w:rsid w:val="004C7057"/>
    <w:rsid w:val="004C7101"/>
    <w:rsid w:val="004C7215"/>
    <w:rsid w:val="004C730D"/>
    <w:rsid w:val="004C760D"/>
    <w:rsid w:val="004C78B3"/>
    <w:rsid w:val="004C7A54"/>
    <w:rsid w:val="004D0071"/>
    <w:rsid w:val="004D09C5"/>
    <w:rsid w:val="004D12B6"/>
    <w:rsid w:val="004D1498"/>
    <w:rsid w:val="004D1BED"/>
    <w:rsid w:val="004D1E4A"/>
    <w:rsid w:val="004D2C58"/>
    <w:rsid w:val="004D30F8"/>
    <w:rsid w:val="004D3426"/>
    <w:rsid w:val="004D3753"/>
    <w:rsid w:val="004D3903"/>
    <w:rsid w:val="004D4083"/>
    <w:rsid w:val="004D41DC"/>
    <w:rsid w:val="004D4724"/>
    <w:rsid w:val="004D4753"/>
    <w:rsid w:val="004D594A"/>
    <w:rsid w:val="004D5C8B"/>
    <w:rsid w:val="004D62E6"/>
    <w:rsid w:val="004D735E"/>
    <w:rsid w:val="004D7A50"/>
    <w:rsid w:val="004D7B3A"/>
    <w:rsid w:val="004D7DC8"/>
    <w:rsid w:val="004E0895"/>
    <w:rsid w:val="004E172F"/>
    <w:rsid w:val="004E180C"/>
    <w:rsid w:val="004E190D"/>
    <w:rsid w:val="004E1B96"/>
    <w:rsid w:val="004E1D7E"/>
    <w:rsid w:val="004E224B"/>
    <w:rsid w:val="004E2274"/>
    <w:rsid w:val="004E2993"/>
    <w:rsid w:val="004E3683"/>
    <w:rsid w:val="004E3EEA"/>
    <w:rsid w:val="004E41C8"/>
    <w:rsid w:val="004E480B"/>
    <w:rsid w:val="004E5525"/>
    <w:rsid w:val="004E573B"/>
    <w:rsid w:val="004E64A5"/>
    <w:rsid w:val="004E6A74"/>
    <w:rsid w:val="004E6AB4"/>
    <w:rsid w:val="004E7972"/>
    <w:rsid w:val="004F0050"/>
    <w:rsid w:val="004F065C"/>
    <w:rsid w:val="004F0853"/>
    <w:rsid w:val="004F0EC4"/>
    <w:rsid w:val="004F0FE7"/>
    <w:rsid w:val="004F2415"/>
    <w:rsid w:val="004F2422"/>
    <w:rsid w:val="004F2493"/>
    <w:rsid w:val="004F43E7"/>
    <w:rsid w:val="004F48A8"/>
    <w:rsid w:val="004F4C85"/>
    <w:rsid w:val="004F4F0A"/>
    <w:rsid w:val="004F4FE2"/>
    <w:rsid w:val="004F50E5"/>
    <w:rsid w:val="004F51B4"/>
    <w:rsid w:val="004F5674"/>
    <w:rsid w:val="004F58D9"/>
    <w:rsid w:val="004F58E3"/>
    <w:rsid w:val="004F6760"/>
    <w:rsid w:val="004F67D1"/>
    <w:rsid w:val="004F6E84"/>
    <w:rsid w:val="004F726E"/>
    <w:rsid w:val="004F74E6"/>
    <w:rsid w:val="004F7769"/>
    <w:rsid w:val="004F78A1"/>
    <w:rsid w:val="004F7CF1"/>
    <w:rsid w:val="004F7E40"/>
    <w:rsid w:val="004F7F94"/>
    <w:rsid w:val="00500EBA"/>
    <w:rsid w:val="00501222"/>
    <w:rsid w:val="00501373"/>
    <w:rsid w:val="0050138A"/>
    <w:rsid w:val="005033F3"/>
    <w:rsid w:val="005039E1"/>
    <w:rsid w:val="005045DB"/>
    <w:rsid w:val="005053F4"/>
    <w:rsid w:val="005054C1"/>
    <w:rsid w:val="0050576F"/>
    <w:rsid w:val="00505CFE"/>
    <w:rsid w:val="005062C7"/>
    <w:rsid w:val="00506933"/>
    <w:rsid w:val="00507036"/>
    <w:rsid w:val="00507381"/>
    <w:rsid w:val="00507696"/>
    <w:rsid w:val="00510626"/>
    <w:rsid w:val="00511C30"/>
    <w:rsid w:val="00512916"/>
    <w:rsid w:val="00512F97"/>
    <w:rsid w:val="0051301B"/>
    <w:rsid w:val="00513518"/>
    <w:rsid w:val="0051394F"/>
    <w:rsid w:val="00513DFE"/>
    <w:rsid w:val="00513FD2"/>
    <w:rsid w:val="00514008"/>
    <w:rsid w:val="00515CB7"/>
    <w:rsid w:val="005160D9"/>
    <w:rsid w:val="0051615E"/>
    <w:rsid w:val="0051649F"/>
    <w:rsid w:val="00516B48"/>
    <w:rsid w:val="00516DA0"/>
    <w:rsid w:val="00517E2A"/>
    <w:rsid w:val="00520315"/>
    <w:rsid w:val="00521330"/>
    <w:rsid w:val="00521503"/>
    <w:rsid w:val="005215D3"/>
    <w:rsid w:val="0052162C"/>
    <w:rsid w:val="0052216C"/>
    <w:rsid w:val="00522276"/>
    <w:rsid w:val="00522510"/>
    <w:rsid w:val="0052297A"/>
    <w:rsid w:val="00522FC7"/>
    <w:rsid w:val="0052334F"/>
    <w:rsid w:val="005242F7"/>
    <w:rsid w:val="00524359"/>
    <w:rsid w:val="005249A8"/>
    <w:rsid w:val="005253D6"/>
    <w:rsid w:val="00525F00"/>
    <w:rsid w:val="0052634D"/>
    <w:rsid w:val="00526C83"/>
    <w:rsid w:val="005275C1"/>
    <w:rsid w:val="005275EB"/>
    <w:rsid w:val="0053074B"/>
    <w:rsid w:val="005308F4"/>
    <w:rsid w:val="00530B1E"/>
    <w:rsid w:val="00530EDB"/>
    <w:rsid w:val="005311C8"/>
    <w:rsid w:val="0053190D"/>
    <w:rsid w:val="00531A67"/>
    <w:rsid w:val="00531D92"/>
    <w:rsid w:val="00531EC3"/>
    <w:rsid w:val="005320A5"/>
    <w:rsid w:val="00532B13"/>
    <w:rsid w:val="00532DAF"/>
    <w:rsid w:val="00532E0E"/>
    <w:rsid w:val="005335A8"/>
    <w:rsid w:val="005335D0"/>
    <w:rsid w:val="005336EE"/>
    <w:rsid w:val="00533F63"/>
    <w:rsid w:val="005340CF"/>
    <w:rsid w:val="005341FF"/>
    <w:rsid w:val="0053524E"/>
    <w:rsid w:val="00535FF3"/>
    <w:rsid w:val="005362EA"/>
    <w:rsid w:val="005365C7"/>
    <w:rsid w:val="005366E6"/>
    <w:rsid w:val="0053685B"/>
    <w:rsid w:val="00537648"/>
    <w:rsid w:val="005379D7"/>
    <w:rsid w:val="0054071B"/>
    <w:rsid w:val="00541263"/>
    <w:rsid w:val="005416F5"/>
    <w:rsid w:val="00541DEB"/>
    <w:rsid w:val="005420BB"/>
    <w:rsid w:val="005429C2"/>
    <w:rsid w:val="005434F3"/>
    <w:rsid w:val="00543643"/>
    <w:rsid w:val="005437C8"/>
    <w:rsid w:val="00543F91"/>
    <w:rsid w:val="005444E5"/>
    <w:rsid w:val="005444FD"/>
    <w:rsid w:val="00544638"/>
    <w:rsid w:val="00544B2E"/>
    <w:rsid w:val="00544BE0"/>
    <w:rsid w:val="00544C23"/>
    <w:rsid w:val="00544D49"/>
    <w:rsid w:val="0054501C"/>
    <w:rsid w:val="00545465"/>
    <w:rsid w:val="00545856"/>
    <w:rsid w:val="00545D12"/>
    <w:rsid w:val="00545FC8"/>
    <w:rsid w:val="005461AB"/>
    <w:rsid w:val="00546546"/>
    <w:rsid w:val="00546562"/>
    <w:rsid w:val="005465E5"/>
    <w:rsid w:val="00546D8C"/>
    <w:rsid w:val="00546DC8"/>
    <w:rsid w:val="0054763C"/>
    <w:rsid w:val="005477EB"/>
    <w:rsid w:val="0054794E"/>
    <w:rsid w:val="00547A3D"/>
    <w:rsid w:val="00547EC1"/>
    <w:rsid w:val="00547FDC"/>
    <w:rsid w:val="00550720"/>
    <w:rsid w:val="005507B8"/>
    <w:rsid w:val="00550E2A"/>
    <w:rsid w:val="00550EE8"/>
    <w:rsid w:val="005513F2"/>
    <w:rsid w:val="00552654"/>
    <w:rsid w:val="00552921"/>
    <w:rsid w:val="00552A7D"/>
    <w:rsid w:val="00552C09"/>
    <w:rsid w:val="00552DEC"/>
    <w:rsid w:val="00552F38"/>
    <w:rsid w:val="00553037"/>
    <w:rsid w:val="005534D5"/>
    <w:rsid w:val="00553DCA"/>
    <w:rsid w:val="00554213"/>
    <w:rsid w:val="00554995"/>
    <w:rsid w:val="00554C16"/>
    <w:rsid w:val="00555090"/>
    <w:rsid w:val="005555F8"/>
    <w:rsid w:val="00555CA1"/>
    <w:rsid w:val="00555F17"/>
    <w:rsid w:val="00556089"/>
    <w:rsid w:val="0055651A"/>
    <w:rsid w:val="00556687"/>
    <w:rsid w:val="00556834"/>
    <w:rsid w:val="00556D29"/>
    <w:rsid w:val="00557F81"/>
    <w:rsid w:val="0056080F"/>
    <w:rsid w:val="00560BFC"/>
    <w:rsid w:val="00561066"/>
    <w:rsid w:val="00561853"/>
    <w:rsid w:val="0056228C"/>
    <w:rsid w:val="00563363"/>
    <w:rsid w:val="0056342D"/>
    <w:rsid w:val="0056381D"/>
    <w:rsid w:val="00563B99"/>
    <w:rsid w:val="00564A0D"/>
    <w:rsid w:val="0056517B"/>
    <w:rsid w:val="005659B6"/>
    <w:rsid w:val="00565B37"/>
    <w:rsid w:val="00565E43"/>
    <w:rsid w:val="00566A35"/>
    <w:rsid w:val="00566A6F"/>
    <w:rsid w:val="00566C58"/>
    <w:rsid w:val="00566E63"/>
    <w:rsid w:val="00567087"/>
    <w:rsid w:val="00567391"/>
    <w:rsid w:val="005673EE"/>
    <w:rsid w:val="005678D4"/>
    <w:rsid w:val="00567CFD"/>
    <w:rsid w:val="00570AC0"/>
    <w:rsid w:val="00570E64"/>
    <w:rsid w:val="00571367"/>
    <w:rsid w:val="00572B03"/>
    <w:rsid w:val="005733F1"/>
    <w:rsid w:val="005749D0"/>
    <w:rsid w:val="00574C84"/>
    <w:rsid w:val="005759DC"/>
    <w:rsid w:val="00575A19"/>
    <w:rsid w:val="00575EB4"/>
    <w:rsid w:val="005760F5"/>
    <w:rsid w:val="00577813"/>
    <w:rsid w:val="005801C9"/>
    <w:rsid w:val="0058047D"/>
    <w:rsid w:val="0058061C"/>
    <w:rsid w:val="00580BD7"/>
    <w:rsid w:val="00581C95"/>
    <w:rsid w:val="00581E05"/>
    <w:rsid w:val="00581E41"/>
    <w:rsid w:val="00582A31"/>
    <w:rsid w:val="00582E9F"/>
    <w:rsid w:val="00582ED6"/>
    <w:rsid w:val="00582FC9"/>
    <w:rsid w:val="005836E7"/>
    <w:rsid w:val="00583748"/>
    <w:rsid w:val="00584F65"/>
    <w:rsid w:val="005850DD"/>
    <w:rsid w:val="00585225"/>
    <w:rsid w:val="0058537E"/>
    <w:rsid w:val="00585C13"/>
    <w:rsid w:val="00586BB6"/>
    <w:rsid w:val="00586D67"/>
    <w:rsid w:val="00587623"/>
    <w:rsid w:val="0059072F"/>
    <w:rsid w:val="00590AF4"/>
    <w:rsid w:val="00590D52"/>
    <w:rsid w:val="0059248D"/>
    <w:rsid w:val="00592CCE"/>
    <w:rsid w:val="00592D5A"/>
    <w:rsid w:val="00592EA4"/>
    <w:rsid w:val="005936C4"/>
    <w:rsid w:val="00593826"/>
    <w:rsid w:val="00593917"/>
    <w:rsid w:val="00594094"/>
    <w:rsid w:val="00594347"/>
    <w:rsid w:val="0059528A"/>
    <w:rsid w:val="0059671A"/>
    <w:rsid w:val="00596FD8"/>
    <w:rsid w:val="0059710F"/>
    <w:rsid w:val="0059751E"/>
    <w:rsid w:val="00597A92"/>
    <w:rsid w:val="005A02C2"/>
    <w:rsid w:val="005A03C1"/>
    <w:rsid w:val="005A03FB"/>
    <w:rsid w:val="005A0575"/>
    <w:rsid w:val="005A07AC"/>
    <w:rsid w:val="005A0876"/>
    <w:rsid w:val="005A167A"/>
    <w:rsid w:val="005A1D70"/>
    <w:rsid w:val="005A1F4F"/>
    <w:rsid w:val="005A2B2F"/>
    <w:rsid w:val="005A2E04"/>
    <w:rsid w:val="005A2EB0"/>
    <w:rsid w:val="005A3224"/>
    <w:rsid w:val="005A3320"/>
    <w:rsid w:val="005A34EE"/>
    <w:rsid w:val="005A3725"/>
    <w:rsid w:val="005A3CE4"/>
    <w:rsid w:val="005A3FC8"/>
    <w:rsid w:val="005A4539"/>
    <w:rsid w:val="005A4573"/>
    <w:rsid w:val="005A49DD"/>
    <w:rsid w:val="005A5291"/>
    <w:rsid w:val="005A5F4E"/>
    <w:rsid w:val="005A60B1"/>
    <w:rsid w:val="005A6435"/>
    <w:rsid w:val="005A684A"/>
    <w:rsid w:val="005A6A5F"/>
    <w:rsid w:val="005A6BC4"/>
    <w:rsid w:val="005A6BC6"/>
    <w:rsid w:val="005A6D58"/>
    <w:rsid w:val="005A6DCA"/>
    <w:rsid w:val="005A6FCC"/>
    <w:rsid w:val="005A7723"/>
    <w:rsid w:val="005A7814"/>
    <w:rsid w:val="005A78E6"/>
    <w:rsid w:val="005A7D51"/>
    <w:rsid w:val="005A7DF3"/>
    <w:rsid w:val="005A7F34"/>
    <w:rsid w:val="005B045A"/>
    <w:rsid w:val="005B09C9"/>
    <w:rsid w:val="005B1597"/>
    <w:rsid w:val="005B1F6B"/>
    <w:rsid w:val="005B2041"/>
    <w:rsid w:val="005B21CA"/>
    <w:rsid w:val="005B2BD2"/>
    <w:rsid w:val="005B30B9"/>
    <w:rsid w:val="005B33DE"/>
    <w:rsid w:val="005B448E"/>
    <w:rsid w:val="005B4B86"/>
    <w:rsid w:val="005B555B"/>
    <w:rsid w:val="005B580D"/>
    <w:rsid w:val="005B5A46"/>
    <w:rsid w:val="005B5CC3"/>
    <w:rsid w:val="005B5D0D"/>
    <w:rsid w:val="005B5D5E"/>
    <w:rsid w:val="005B6136"/>
    <w:rsid w:val="005B615B"/>
    <w:rsid w:val="005B6596"/>
    <w:rsid w:val="005B67A1"/>
    <w:rsid w:val="005B682F"/>
    <w:rsid w:val="005B6881"/>
    <w:rsid w:val="005B747E"/>
    <w:rsid w:val="005B7A9C"/>
    <w:rsid w:val="005B7B1D"/>
    <w:rsid w:val="005B7D9C"/>
    <w:rsid w:val="005C0164"/>
    <w:rsid w:val="005C080E"/>
    <w:rsid w:val="005C0836"/>
    <w:rsid w:val="005C0B96"/>
    <w:rsid w:val="005C0D42"/>
    <w:rsid w:val="005C0DCC"/>
    <w:rsid w:val="005C1526"/>
    <w:rsid w:val="005C1826"/>
    <w:rsid w:val="005C2052"/>
    <w:rsid w:val="005C3272"/>
    <w:rsid w:val="005C356A"/>
    <w:rsid w:val="005C3C15"/>
    <w:rsid w:val="005C3EE2"/>
    <w:rsid w:val="005C4031"/>
    <w:rsid w:val="005C4DC6"/>
    <w:rsid w:val="005C50A9"/>
    <w:rsid w:val="005C6D79"/>
    <w:rsid w:val="005C722F"/>
    <w:rsid w:val="005C742A"/>
    <w:rsid w:val="005D0073"/>
    <w:rsid w:val="005D0993"/>
    <w:rsid w:val="005D1146"/>
    <w:rsid w:val="005D21FE"/>
    <w:rsid w:val="005D2482"/>
    <w:rsid w:val="005D24AB"/>
    <w:rsid w:val="005D2879"/>
    <w:rsid w:val="005D3BA5"/>
    <w:rsid w:val="005D3BB8"/>
    <w:rsid w:val="005D42E3"/>
    <w:rsid w:val="005D4B1D"/>
    <w:rsid w:val="005D4E60"/>
    <w:rsid w:val="005D4EB0"/>
    <w:rsid w:val="005D5B1E"/>
    <w:rsid w:val="005D5CF8"/>
    <w:rsid w:val="005D61AA"/>
    <w:rsid w:val="005D656E"/>
    <w:rsid w:val="005D6B37"/>
    <w:rsid w:val="005D6F73"/>
    <w:rsid w:val="005D6FC8"/>
    <w:rsid w:val="005E0544"/>
    <w:rsid w:val="005E0893"/>
    <w:rsid w:val="005E0CAD"/>
    <w:rsid w:val="005E0DFE"/>
    <w:rsid w:val="005E1076"/>
    <w:rsid w:val="005E142E"/>
    <w:rsid w:val="005E2D88"/>
    <w:rsid w:val="005E300D"/>
    <w:rsid w:val="005E3420"/>
    <w:rsid w:val="005E3C3E"/>
    <w:rsid w:val="005E3E71"/>
    <w:rsid w:val="005E3EE5"/>
    <w:rsid w:val="005E501F"/>
    <w:rsid w:val="005E5DB0"/>
    <w:rsid w:val="005E6E29"/>
    <w:rsid w:val="005E745B"/>
    <w:rsid w:val="005E78EA"/>
    <w:rsid w:val="005E7B91"/>
    <w:rsid w:val="005F00B6"/>
    <w:rsid w:val="005F02E9"/>
    <w:rsid w:val="005F0A64"/>
    <w:rsid w:val="005F0CFD"/>
    <w:rsid w:val="005F2E2C"/>
    <w:rsid w:val="005F303E"/>
    <w:rsid w:val="005F3085"/>
    <w:rsid w:val="005F41A4"/>
    <w:rsid w:val="005F486E"/>
    <w:rsid w:val="005F519F"/>
    <w:rsid w:val="005F6FFE"/>
    <w:rsid w:val="005F7700"/>
    <w:rsid w:val="005F7741"/>
    <w:rsid w:val="005F77C6"/>
    <w:rsid w:val="005F7809"/>
    <w:rsid w:val="005F79DC"/>
    <w:rsid w:val="005F7AD8"/>
    <w:rsid w:val="005F7CFD"/>
    <w:rsid w:val="0060011D"/>
    <w:rsid w:val="0060072C"/>
    <w:rsid w:val="00600C69"/>
    <w:rsid w:val="00600DBE"/>
    <w:rsid w:val="00601084"/>
    <w:rsid w:val="00601502"/>
    <w:rsid w:val="00601823"/>
    <w:rsid w:val="00601DC2"/>
    <w:rsid w:val="00601ECB"/>
    <w:rsid w:val="0060258A"/>
    <w:rsid w:val="0060295B"/>
    <w:rsid w:val="006035F9"/>
    <w:rsid w:val="00603D55"/>
    <w:rsid w:val="00603E38"/>
    <w:rsid w:val="006042EF"/>
    <w:rsid w:val="0060486E"/>
    <w:rsid w:val="006052E7"/>
    <w:rsid w:val="0060537D"/>
    <w:rsid w:val="00605526"/>
    <w:rsid w:val="00605C81"/>
    <w:rsid w:val="0060666F"/>
    <w:rsid w:val="0060674A"/>
    <w:rsid w:val="00606869"/>
    <w:rsid w:val="00606AFD"/>
    <w:rsid w:val="00606C8F"/>
    <w:rsid w:val="00607A80"/>
    <w:rsid w:val="00607B9F"/>
    <w:rsid w:val="00607E02"/>
    <w:rsid w:val="00610269"/>
    <w:rsid w:val="0061044B"/>
    <w:rsid w:val="00610E54"/>
    <w:rsid w:val="0061101A"/>
    <w:rsid w:val="00611475"/>
    <w:rsid w:val="006119DB"/>
    <w:rsid w:val="00611BDA"/>
    <w:rsid w:val="00611C57"/>
    <w:rsid w:val="0061240E"/>
    <w:rsid w:val="006132FB"/>
    <w:rsid w:val="0061330E"/>
    <w:rsid w:val="0061355E"/>
    <w:rsid w:val="00613605"/>
    <w:rsid w:val="00613713"/>
    <w:rsid w:val="00613756"/>
    <w:rsid w:val="006137CB"/>
    <w:rsid w:val="00613813"/>
    <w:rsid w:val="0061485A"/>
    <w:rsid w:val="0061499A"/>
    <w:rsid w:val="006149B8"/>
    <w:rsid w:val="00615128"/>
    <w:rsid w:val="00615909"/>
    <w:rsid w:val="00615AA3"/>
    <w:rsid w:val="00615CD3"/>
    <w:rsid w:val="006170D1"/>
    <w:rsid w:val="00617D85"/>
    <w:rsid w:val="00620195"/>
    <w:rsid w:val="0062163A"/>
    <w:rsid w:val="00621B77"/>
    <w:rsid w:val="00622FEA"/>
    <w:rsid w:val="00623330"/>
    <w:rsid w:val="006238A1"/>
    <w:rsid w:val="00623DD4"/>
    <w:rsid w:val="00623E88"/>
    <w:rsid w:val="00624AF2"/>
    <w:rsid w:val="00624C24"/>
    <w:rsid w:val="00624F1A"/>
    <w:rsid w:val="00624FC7"/>
    <w:rsid w:val="00625A3A"/>
    <w:rsid w:val="0062633F"/>
    <w:rsid w:val="00626F88"/>
    <w:rsid w:val="0062716A"/>
    <w:rsid w:val="00627174"/>
    <w:rsid w:val="00627257"/>
    <w:rsid w:val="006310A4"/>
    <w:rsid w:val="00631535"/>
    <w:rsid w:val="00631888"/>
    <w:rsid w:val="00631E96"/>
    <w:rsid w:val="0063235A"/>
    <w:rsid w:val="00632498"/>
    <w:rsid w:val="0063401D"/>
    <w:rsid w:val="006341DE"/>
    <w:rsid w:val="00634476"/>
    <w:rsid w:val="00635461"/>
    <w:rsid w:val="006359B6"/>
    <w:rsid w:val="00635A8D"/>
    <w:rsid w:val="006368A7"/>
    <w:rsid w:val="006368F2"/>
    <w:rsid w:val="00636A58"/>
    <w:rsid w:val="00636B39"/>
    <w:rsid w:val="00637AA0"/>
    <w:rsid w:val="00637D05"/>
    <w:rsid w:val="0064015D"/>
    <w:rsid w:val="006402BB"/>
    <w:rsid w:val="006403C7"/>
    <w:rsid w:val="00640E22"/>
    <w:rsid w:val="00640F17"/>
    <w:rsid w:val="00640F1A"/>
    <w:rsid w:val="00641377"/>
    <w:rsid w:val="006418D7"/>
    <w:rsid w:val="00641973"/>
    <w:rsid w:val="0064236F"/>
    <w:rsid w:val="006424F3"/>
    <w:rsid w:val="00643270"/>
    <w:rsid w:val="006432F7"/>
    <w:rsid w:val="0064381F"/>
    <w:rsid w:val="00643A15"/>
    <w:rsid w:val="00643C57"/>
    <w:rsid w:val="00643F4F"/>
    <w:rsid w:val="00644304"/>
    <w:rsid w:val="00644B6F"/>
    <w:rsid w:val="00644B9A"/>
    <w:rsid w:val="00645369"/>
    <w:rsid w:val="00645C22"/>
    <w:rsid w:val="00645FBD"/>
    <w:rsid w:val="006464EC"/>
    <w:rsid w:val="006467DD"/>
    <w:rsid w:val="00647969"/>
    <w:rsid w:val="00647AC5"/>
    <w:rsid w:val="00647BA8"/>
    <w:rsid w:val="006500B8"/>
    <w:rsid w:val="00650A9E"/>
    <w:rsid w:val="00650C2F"/>
    <w:rsid w:val="00651170"/>
    <w:rsid w:val="006514B2"/>
    <w:rsid w:val="00651EE2"/>
    <w:rsid w:val="00652207"/>
    <w:rsid w:val="006523CE"/>
    <w:rsid w:val="00652B44"/>
    <w:rsid w:val="00652D7C"/>
    <w:rsid w:val="00652DA1"/>
    <w:rsid w:val="006531FA"/>
    <w:rsid w:val="00653271"/>
    <w:rsid w:val="006532EB"/>
    <w:rsid w:val="006534F7"/>
    <w:rsid w:val="00653B2F"/>
    <w:rsid w:val="00653D18"/>
    <w:rsid w:val="006540E6"/>
    <w:rsid w:val="006543D5"/>
    <w:rsid w:val="006544C9"/>
    <w:rsid w:val="006552DE"/>
    <w:rsid w:val="00655700"/>
    <w:rsid w:val="00655A65"/>
    <w:rsid w:val="00655FB4"/>
    <w:rsid w:val="006562D8"/>
    <w:rsid w:val="00657281"/>
    <w:rsid w:val="00657330"/>
    <w:rsid w:val="006616A6"/>
    <w:rsid w:val="00661898"/>
    <w:rsid w:val="00662162"/>
    <w:rsid w:val="006624D0"/>
    <w:rsid w:val="00662580"/>
    <w:rsid w:val="00662A92"/>
    <w:rsid w:val="00663983"/>
    <w:rsid w:val="00663FDE"/>
    <w:rsid w:val="0066429D"/>
    <w:rsid w:val="0066462F"/>
    <w:rsid w:val="0066493E"/>
    <w:rsid w:val="00664A82"/>
    <w:rsid w:val="00664A8C"/>
    <w:rsid w:val="00664E92"/>
    <w:rsid w:val="0066506C"/>
    <w:rsid w:val="00665FEE"/>
    <w:rsid w:val="0066660F"/>
    <w:rsid w:val="00666775"/>
    <w:rsid w:val="006669EB"/>
    <w:rsid w:val="00666C02"/>
    <w:rsid w:val="00667F35"/>
    <w:rsid w:val="00670073"/>
    <w:rsid w:val="006706B0"/>
    <w:rsid w:val="00670ADE"/>
    <w:rsid w:val="00672355"/>
    <w:rsid w:val="00672411"/>
    <w:rsid w:val="006724D8"/>
    <w:rsid w:val="00672EBE"/>
    <w:rsid w:val="00673AE9"/>
    <w:rsid w:val="00673C75"/>
    <w:rsid w:val="00673E6C"/>
    <w:rsid w:val="00674CB9"/>
    <w:rsid w:val="00674ED7"/>
    <w:rsid w:val="0067500E"/>
    <w:rsid w:val="006753AF"/>
    <w:rsid w:val="00676179"/>
    <w:rsid w:val="00676181"/>
    <w:rsid w:val="00676887"/>
    <w:rsid w:val="006769BF"/>
    <w:rsid w:val="00676F10"/>
    <w:rsid w:val="0067721A"/>
    <w:rsid w:val="00677472"/>
    <w:rsid w:val="00677AF6"/>
    <w:rsid w:val="006800B8"/>
    <w:rsid w:val="00680E80"/>
    <w:rsid w:val="0068173D"/>
    <w:rsid w:val="0068356C"/>
    <w:rsid w:val="006837B4"/>
    <w:rsid w:val="00683A52"/>
    <w:rsid w:val="00683A85"/>
    <w:rsid w:val="00683D84"/>
    <w:rsid w:val="00683E8D"/>
    <w:rsid w:val="00684105"/>
    <w:rsid w:val="006848E9"/>
    <w:rsid w:val="00685214"/>
    <w:rsid w:val="0068538A"/>
    <w:rsid w:val="00685752"/>
    <w:rsid w:val="00685813"/>
    <w:rsid w:val="00685BF1"/>
    <w:rsid w:val="00685E6E"/>
    <w:rsid w:val="006868E5"/>
    <w:rsid w:val="00686A1C"/>
    <w:rsid w:val="0068734A"/>
    <w:rsid w:val="00687986"/>
    <w:rsid w:val="00690981"/>
    <w:rsid w:val="00690C42"/>
    <w:rsid w:val="00690CFE"/>
    <w:rsid w:val="00690EF3"/>
    <w:rsid w:val="00691FF7"/>
    <w:rsid w:val="00692B29"/>
    <w:rsid w:val="00692CFC"/>
    <w:rsid w:val="006931B0"/>
    <w:rsid w:val="006939D4"/>
    <w:rsid w:val="00694256"/>
    <w:rsid w:val="00694856"/>
    <w:rsid w:val="00694B53"/>
    <w:rsid w:val="0069507F"/>
    <w:rsid w:val="00695089"/>
    <w:rsid w:val="0069511E"/>
    <w:rsid w:val="00695A75"/>
    <w:rsid w:val="0069622A"/>
    <w:rsid w:val="00696DA5"/>
    <w:rsid w:val="00696F89"/>
    <w:rsid w:val="006973E0"/>
    <w:rsid w:val="0069756E"/>
    <w:rsid w:val="006976B1"/>
    <w:rsid w:val="0069772E"/>
    <w:rsid w:val="00697829"/>
    <w:rsid w:val="00697B23"/>
    <w:rsid w:val="00697C02"/>
    <w:rsid w:val="006A07C4"/>
    <w:rsid w:val="006A08C1"/>
    <w:rsid w:val="006A095D"/>
    <w:rsid w:val="006A0F35"/>
    <w:rsid w:val="006A2413"/>
    <w:rsid w:val="006A33A5"/>
    <w:rsid w:val="006A36BE"/>
    <w:rsid w:val="006A435F"/>
    <w:rsid w:val="006A4566"/>
    <w:rsid w:val="006A4AF1"/>
    <w:rsid w:val="006A4CA6"/>
    <w:rsid w:val="006A4D1F"/>
    <w:rsid w:val="006A5112"/>
    <w:rsid w:val="006A53E7"/>
    <w:rsid w:val="006A5D57"/>
    <w:rsid w:val="006A5D87"/>
    <w:rsid w:val="006A5EE5"/>
    <w:rsid w:val="006A645F"/>
    <w:rsid w:val="006A6A44"/>
    <w:rsid w:val="006A6A7B"/>
    <w:rsid w:val="006A6F85"/>
    <w:rsid w:val="006A7F14"/>
    <w:rsid w:val="006B022E"/>
    <w:rsid w:val="006B0513"/>
    <w:rsid w:val="006B0545"/>
    <w:rsid w:val="006B0C9D"/>
    <w:rsid w:val="006B10D6"/>
    <w:rsid w:val="006B1158"/>
    <w:rsid w:val="006B1323"/>
    <w:rsid w:val="006B15D1"/>
    <w:rsid w:val="006B1864"/>
    <w:rsid w:val="006B1B6E"/>
    <w:rsid w:val="006B1FAB"/>
    <w:rsid w:val="006B2464"/>
    <w:rsid w:val="006B2B51"/>
    <w:rsid w:val="006B3B77"/>
    <w:rsid w:val="006B3D0F"/>
    <w:rsid w:val="006B44C8"/>
    <w:rsid w:val="006B4593"/>
    <w:rsid w:val="006B5557"/>
    <w:rsid w:val="006B59CB"/>
    <w:rsid w:val="006B5F99"/>
    <w:rsid w:val="006B638F"/>
    <w:rsid w:val="006B6FA0"/>
    <w:rsid w:val="006B7172"/>
    <w:rsid w:val="006B71F0"/>
    <w:rsid w:val="006B73B3"/>
    <w:rsid w:val="006B75B9"/>
    <w:rsid w:val="006B77DA"/>
    <w:rsid w:val="006B7A91"/>
    <w:rsid w:val="006B7ACD"/>
    <w:rsid w:val="006B7C0F"/>
    <w:rsid w:val="006C0013"/>
    <w:rsid w:val="006C0542"/>
    <w:rsid w:val="006C094A"/>
    <w:rsid w:val="006C0CAD"/>
    <w:rsid w:val="006C0F15"/>
    <w:rsid w:val="006C1F52"/>
    <w:rsid w:val="006C2643"/>
    <w:rsid w:val="006C2B9A"/>
    <w:rsid w:val="006C3849"/>
    <w:rsid w:val="006C41A2"/>
    <w:rsid w:val="006C42EB"/>
    <w:rsid w:val="006C4379"/>
    <w:rsid w:val="006C4425"/>
    <w:rsid w:val="006C4AE6"/>
    <w:rsid w:val="006C4C8A"/>
    <w:rsid w:val="006C5591"/>
    <w:rsid w:val="006C574C"/>
    <w:rsid w:val="006C5C08"/>
    <w:rsid w:val="006C61D5"/>
    <w:rsid w:val="006C62DD"/>
    <w:rsid w:val="006C7758"/>
    <w:rsid w:val="006D026D"/>
    <w:rsid w:val="006D08BD"/>
    <w:rsid w:val="006D0B5E"/>
    <w:rsid w:val="006D0C22"/>
    <w:rsid w:val="006D2D54"/>
    <w:rsid w:val="006D304A"/>
    <w:rsid w:val="006D3073"/>
    <w:rsid w:val="006D34C0"/>
    <w:rsid w:val="006D3CC6"/>
    <w:rsid w:val="006D415C"/>
    <w:rsid w:val="006D4174"/>
    <w:rsid w:val="006D5881"/>
    <w:rsid w:val="006D5B70"/>
    <w:rsid w:val="006D5BFD"/>
    <w:rsid w:val="006D5DF9"/>
    <w:rsid w:val="006D5ED5"/>
    <w:rsid w:val="006D6F9A"/>
    <w:rsid w:val="006D742C"/>
    <w:rsid w:val="006E06A9"/>
    <w:rsid w:val="006E1039"/>
    <w:rsid w:val="006E176B"/>
    <w:rsid w:val="006E187E"/>
    <w:rsid w:val="006E1ACD"/>
    <w:rsid w:val="006E2080"/>
    <w:rsid w:val="006E22DA"/>
    <w:rsid w:val="006E2E52"/>
    <w:rsid w:val="006E31CF"/>
    <w:rsid w:val="006E3C59"/>
    <w:rsid w:val="006E4A9A"/>
    <w:rsid w:val="006E4BFD"/>
    <w:rsid w:val="006E4C33"/>
    <w:rsid w:val="006E4F2A"/>
    <w:rsid w:val="006E4F54"/>
    <w:rsid w:val="006E5042"/>
    <w:rsid w:val="006E5DA1"/>
    <w:rsid w:val="006E5F5A"/>
    <w:rsid w:val="006E6F9D"/>
    <w:rsid w:val="006E6FC1"/>
    <w:rsid w:val="006E7DEB"/>
    <w:rsid w:val="006F000C"/>
    <w:rsid w:val="006F099E"/>
    <w:rsid w:val="006F1665"/>
    <w:rsid w:val="006F1998"/>
    <w:rsid w:val="006F1B3E"/>
    <w:rsid w:val="006F1D6A"/>
    <w:rsid w:val="006F23FF"/>
    <w:rsid w:val="006F365B"/>
    <w:rsid w:val="006F3668"/>
    <w:rsid w:val="006F478E"/>
    <w:rsid w:val="006F4A86"/>
    <w:rsid w:val="006F566B"/>
    <w:rsid w:val="006F5971"/>
    <w:rsid w:val="006F6241"/>
    <w:rsid w:val="006F6AE5"/>
    <w:rsid w:val="006F6CB3"/>
    <w:rsid w:val="006F6D45"/>
    <w:rsid w:val="006F72B6"/>
    <w:rsid w:val="007000E6"/>
    <w:rsid w:val="0070150C"/>
    <w:rsid w:val="007018B2"/>
    <w:rsid w:val="00702712"/>
    <w:rsid w:val="00702DDB"/>
    <w:rsid w:val="007035B9"/>
    <w:rsid w:val="007039F3"/>
    <w:rsid w:val="007043B9"/>
    <w:rsid w:val="00704FE0"/>
    <w:rsid w:val="00706126"/>
    <w:rsid w:val="007062F1"/>
    <w:rsid w:val="00706660"/>
    <w:rsid w:val="007069A5"/>
    <w:rsid w:val="00707C2E"/>
    <w:rsid w:val="00707DF5"/>
    <w:rsid w:val="00707FB0"/>
    <w:rsid w:val="00707FD8"/>
    <w:rsid w:val="007103EF"/>
    <w:rsid w:val="007106EA"/>
    <w:rsid w:val="00710CE8"/>
    <w:rsid w:val="00710EEC"/>
    <w:rsid w:val="007110A5"/>
    <w:rsid w:val="00712D65"/>
    <w:rsid w:val="00713D42"/>
    <w:rsid w:val="00713FF0"/>
    <w:rsid w:val="00715171"/>
    <w:rsid w:val="007159D3"/>
    <w:rsid w:val="00715A5F"/>
    <w:rsid w:val="00716134"/>
    <w:rsid w:val="00716398"/>
    <w:rsid w:val="00716643"/>
    <w:rsid w:val="00716802"/>
    <w:rsid w:val="00716CD6"/>
    <w:rsid w:val="00717956"/>
    <w:rsid w:val="00717B00"/>
    <w:rsid w:val="00720E0B"/>
    <w:rsid w:val="0072119E"/>
    <w:rsid w:val="007217C2"/>
    <w:rsid w:val="00721A1D"/>
    <w:rsid w:val="00722429"/>
    <w:rsid w:val="0072262E"/>
    <w:rsid w:val="00722724"/>
    <w:rsid w:val="00722887"/>
    <w:rsid w:val="007236A2"/>
    <w:rsid w:val="00723CD2"/>
    <w:rsid w:val="00723DD5"/>
    <w:rsid w:val="00724807"/>
    <w:rsid w:val="007256D7"/>
    <w:rsid w:val="007259E3"/>
    <w:rsid w:val="00726754"/>
    <w:rsid w:val="00726BA2"/>
    <w:rsid w:val="00726D0A"/>
    <w:rsid w:val="007271EB"/>
    <w:rsid w:val="00727559"/>
    <w:rsid w:val="00730151"/>
    <w:rsid w:val="0073186A"/>
    <w:rsid w:val="007326C7"/>
    <w:rsid w:val="007327B9"/>
    <w:rsid w:val="0073303A"/>
    <w:rsid w:val="0073311F"/>
    <w:rsid w:val="0073314E"/>
    <w:rsid w:val="00733520"/>
    <w:rsid w:val="00733A12"/>
    <w:rsid w:val="00733A39"/>
    <w:rsid w:val="00733EC8"/>
    <w:rsid w:val="00734229"/>
    <w:rsid w:val="00734440"/>
    <w:rsid w:val="0073477F"/>
    <w:rsid w:val="00734BAE"/>
    <w:rsid w:val="00734FD8"/>
    <w:rsid w:val="0073534F"/>
    <w:rsid w:val="0073562F"/>
    <w:rsid w:val="00735FF1"/>
    <w:rsid w:val="007371D3"/>
    <w:rsid w:val="00737430"/>
    <w:rsid w:val="007378F0"/>
    <w:rsid w:val="00740EC5"/>
    <w:rsid w:val="0074123E"/>
    <w:rsid w:val="007429D7"/>
    <w:rsid w:val="00742A6E"/>
    <w:rsid w:val="0074388E"/>
    <w:rsid w:val="00743D29"/>
    <w:rsid w:val="007446B4"/>
    <w:rsid w:val="00744771"/>
    <w:rsid w:val="007449F7"/>
    <w:rsid w:val="00744A72"/>
    <w:rsid w:val="00744EEE"/>
    <w:rsid w:val="007451F7"/>
    <w:rsid w:val="00745B68"/>
    <w:rsid w:val="0074646A"/>
    <w:rsid w:val="00746F54"/>
    <w:rsid w:val="00747440"/>
    <w:rsid w:val="00747533"/>
    <w:rsid w:val="007475E2"/>
    <w:rsid w:val="00747831"/>
    <w:rsid w:val="0075034F"/>
    <w:rsid w:val="00750882"/>
    <w:rsid w:val="007508F3"/>
    <w:rsid w:val="0075129B"/>
    <w:rsid w:val="00751346"/>
    <w:rsid w:val="007515EB"/>
    <w:rsid w:val="007517BE"/>
    <w:rsid w:val="00752522"/>
    <w:rsid w:val="00752A5C"/>
    <w:rsid w:val="0075358D"/>
    <w:rsid w:val="0075445B"/>
    <w:rsid w:val="007547C2"/>
    <w:rsid w:val="00754FCA"/>
    <w:rsid w:val="0075518B"/>
    <w:rsid w:val="0075566F"/>
    <w:rsid w:val="00755D5E"/>
    <w:rsid w:val="00757157"/>
    <w:rsid w:val="00757669"/>
    <w:rsid w:val="00757D26"/>
    <w:rsid w:val="00757F55"/>
    <w:rsid w:val="00757FBC"/>
    <w:rsid w:val="007600EB"/>
    <w:rsid w:val="00760FD4"/>
    <w:rsid w:val="007615CF"/>
    <w:rsid w:val="007619F3"/>
    <w:rsid w:val="00761CF6"/>
    <w:rsid w:val="00761F59"/>
    <w:rsid w:val="00762811"/>
    <w:rsid w:val="007629FA"/>
    <w:rsid w:val="00762B9B"/>
    <w:rsid w:val="00762CE0"/>
    <w:rsid w:val="00762F14"/>
    <w:rsid w:val="007635AA"/>
    <w:rsid w:val="007639B1"/>
    <w:rsid w:val="007639D7"/>
    <w:rsid w:val="00763A6B"/>
    <w:rsid w:val="00763B4A"/>
    <w:rsid w:val="00763BB8"/>
    <w:rsid w:val="00763D12"/>
    <w:rsid w:val="00764B0E"/>
    <w:rsid w:val="00764D78"/>
    <w:rsid w:val="00764EBF"/>
    <w:rsid w:val="00765424"/>
    <w:rsid w:val="007659FB"/>
    <w:rsid w:val="007660EE"/>
    <w:rsid w:val="007666E0"/>
    <w:rsid w:val="00766F99"/>
    <w:rsid w:val="007678EA"/>
    <w:rsid w:val="00770AAA"/>
    <w:rsid w:val="00770B45"/>
    <w:rsid w:val="007720BA"/>
    <w:rsid w:val="0077211E"/>
    <w:rsid w:val="007721CF"/>
    <w:rsid w:val="00772844"/>
    <w:rsid w:val="00772F1B"/>
    <w:rsid w:val="00773171"/>
    <w:rsid w:val="007737B1"/>
    <w:rsid w:val="00773B79"/>
    <w:rsid w:val="00773C34"/>
    <w:rsid w:val="00775133"/>
    <w:rsid w:val="0077533C"/>
    <w:rsid w:val="00775728"/>
    <w:rsid w:val="007761E8"/>
    <w:rsid w:val="007763BA"/>
    <w:rsid w:val="0077651E"/>
    <w:rsid w:val="00776C52"/>
    <w:rsid w:val="0077741D"/>
    <w:rsid w:val="00777DB4"/>
    <w:rsid w:val="00777DF2"/>
    <w:rsid w:val="00777E14"/>
    <w:rsid w:val="007805FD"/>
    <w:rsid w:val="007813C9"/>
    <w:rsid w:val="00781EFC"/>
    <w:rsid w:val="00782250"/>
    <w:rsid w:val="0078253E"/>
    <w:rsid w:val="0078286E"/>
    <w:rsid w:val="00782AB4"/>
    <w:rsid w:val="00782D22"/>
    <w:rsid w:val="007833AF"/>
    <w:rsid w:val="007835BB"/>
    <w:rsid w:val="00784A2A"/>
    <w:rsid w:val="00784C23"/>
    <w:rsid w:val="00784EB3"/>
    <w:rsid w:val="00785B4B"/>
    <w:rsid w:val="00786DAE"/>
    <w:rsid w:val="007870A9"/>
    <w:rsid w:val="00787526"/>
    <w:rsid w:val="007877A8"/>
    <w:rsid w:val="00787CA1"/>
    <w:rsid w:val="0079074D"/>
    <w:rsid w:val="007909AC"/>
    <w:rsid w:val="00790C87"/>
    <w:rsid w:val="0079176C"/>
    <w:rsid w:val="00791F5A"/>
    <w:rsid w:val="00792654"/>
    <w:rsid w:val="007928D4"/>
    <w:rsid w:val="00792B2F"/>
    <w:rsid w:val="00792D3A"/>
    <w:rsid w:val="00793F72"/>
    <w:rsid w:val="00794518"/>
    <w:rsid w:val="00794CF9"/>
    <w:rsid w:val="007954D9"/>
    <w:rsid w:val="007957A4"/>
    <w:rsid w:val="00795BDC"/>
    <w:rsid w:val="00795EF7"/>
    <w:rsid w:val="00796AFE"/>
    <w:rsid w:val="00796E4A"/>
    <w:rsid w:val="007970B6"/>
    <w:rsid w:val="00797903"/>
    <w:rsid w:val="007A0394"/>
    <w:rsid w:val="007A04FE"/>
    <w:rsid w:val="007A0CF0"/>
    <w:rsid w:val="007A172B"/>
    <w:rsid w:val="007A1F23"/>
    <w:rsid w:val="007A20A7"/>
    <w:rsid w:val="007A2118"/>
    <w:rsid w:val="007A27ED"/>
    <w:rsid w:val="007A29E2"/>
    <w:rsid w:val="007A2C79"/>
    <w:rsid w:val="007A3957"/>
    <w:rsid w:val="007A44A5"/>
    <w:rsid w:val="007A54B5"/>
    <w:rsid w:val="007A5649"/>
    <w:rsid w:val="007A6482"/>
    <w:rsid w:val="007A6F3F"/>
    <w:rsid w:val="007A7106"/>
    <w:rsid w:val="007A727A"/>
    <w:rsid w:val="007A742D"/>
    <w:rsid w:val="007B1637"/>
    <w:rsid w:val="007B183E"/>
    <w:rsid w:val="007B18D6"/>
    <w:rsid w:val="007B1E0E"/>
    <w:rsid w:val="007B1E5B"/>
    <w:rsid w:val="007B21DC"/>
    <w:rsid w:val="007B26A6"/>
    <w:rsid w:val="007B2816"/>
    <w:rsid w:val="007B2900"/>
    <w:rsid w:val="007B2A4E"/>
    <w:rsid w:val="007B2BCA"/>
    <w:rsid w:val="007B2C1A"/>
    <w:rsid w:val="007B2EB6"/>
    <w:rsid w:val="007B3828"/>
    <w:rsid w:val="007B3C87"/>
    <w:rsid w:val="007B429E"/>
    <w:rsid w:val="007B487D"/>
    <w:rsid w:val="007B4BD7"/>
    <w:rsid w:val="007B53E2"/>
    <w:rsid w:val="007B568C"/>
    <w:rsid w:val="007B5983"/>
    <w:rsid w:val="007B5B06"/>
    <w:rsid w:val="007B5E9E"/>
    <w:rsid w:val="007B5ED3"/>
    <w:rsid w:val="007B608B"/>
    <w:rsid w:val="007B66A2"/>
    <w:rsid w:val="007B6D62"/>
    <w:rsid w:val="007B6F40"/>
    <w:rsid w:val="007B72E0"/>
    <w:rsid w:val="007B75F5"/>
    <w:rsid w:val="007C01F2"/>
    <w:rsid w:val="007C042A"/>
    <w:rsid w:val="007C0DD5"/>
    <w:rsid w:val="007C19E6"/>
    <w:rsid w:val="007C2843"/>
    <w:rsid w:val="007C2CE5"/>
    <w:rsid w:val="007C2ECB"/>
    <w:rsid w:val="007C3277"/>
    <w:rsid w:val="007C33FE"/>
    <w:rsid w:val="007C3A2C"/>
    <w:rsid w:val="007C4035"/>
    <w:rsid w:val="007C4405"/>
    <w:rsid w:val="007C4CFE"/>
    <w:rsid w:val="007C54A6"/>
    <w:rsid w:val="007C54B0"/>
    <w:rsid w:val="007C5A7C"/>
    <w:rsid w:val="007C6B52"/>
    <w:rsid w:val="007C6F92"/>
    <w:rsid w:val="007C7007"/>
    <w:rsid w:val="007C724C"/>
    <w:rsid w:val="007C757A"/>
    <w:rsid w:val="007C75FC"/>
    <w:rsid w:val="007D007C"/>
    <w:rsid w:val="007D0993"/>
    <w:rsid w:val="007D0B90"/>
    <w:rsid w:val="007D11DE"/>
    <w:rsid w:val="007D17AD"/>
    <w:rsid w:val="007D26F2"/>
    <w:rsid w:val="007D2CBF"/>
    <w:rsid w:val="007D2DBA"/>
    <w:rsid w:val="007D2E59"/>
    <w:rsid w:val="007D33D4"/>
    <w:rsid w:val="007D3A01"/>
    <w:rsid w:val="007D3F64"/>
    <w:rsid w:val="007D41CF"/>
    <w:rsid w:val="007D441A"/>
    <w:rsid w:val="007D452C"/>
    <w:rsid w:val="007D46FC"/>
    <w:rsid w:val="007D4D0C"/>
    <w:rsid w:val="007D5394"/>
    <w:rsid w:val="007D5D88"/>
    <w:rsid w:val="007D6E12"/>
    <w:rsid w:val="007D6FD7"/>
    <w:rsid w:val="007D7158"/>
    <w:rsid w:val="007D72A6"/>
    <w:rsid w:val="007D74F1"/>
    <w:rsid w:val="007D7A9B"/>
    <w:rsid w:val="007D7E1F"/>
    <w:rsid w:val="007D7EB1"/>
    <w:rsid w:val="007E1A1B"/>
    <w:rsid w:val="007E1C08"/>
    <w:rsid w:val="007E1F09"/>
    <w:rsid w:val="007E225E"/>
    <w:rsid w:val="007E2387"/>
    <w:rsid w:val="007E2A5D"/>
    <w:rsid w:val="007E2C45"/>
    <w:rsid w:val="007E37A6"/>
    <w:rsid w:val="007E3C3E"/>
    <w:rsid w:val="007E3C57"/>
    <w:rsid w:val="007E4936"/>
    <w:rsid w:val="007E50DF"/>
    <w:rsid w:val="007E527B"/>
    <w:rsid w:val="007E6569"/>
    <w:rsid w:val="007E6711"/>
    <w:rsid w:val="007E6BBD"/>
    <w:rsid w:val="007E7C64"/>
    <w:rsid w:val="007F1084"/>
    <w:rsid w:val="007F1316"/>
    <w:rsid w:val="007F172A"/>
    <w:rsid w:val="007F2815"/>
    <w:rsid w:val="007F28D8"/>
    <w:rsid w:val="007F2948"/>
    <w:rsid w:val="007F31CD"/>
    <w:rsid w:val="007F3D8C"/>
    <w:rsid w:val="007F3EC3"/>
    <w:rsid w:val="007F418F"/>
    <w:rsid w:val="007F4A18"/>
    <w:rsid w:val="007F5262"/>
    <w:rsid w:val="007F5437"/>
    <w:rsid w:val="007F58A8"/>
    <w:rsid w:val="007F5940"/>
    <w:rsid w:val="007F5F1A"/>
    <w:rsid w:val="007F72BD"/>
    <w:rsid w:val="007F78E3"/>
    <w:rsid w:val="007F79C4"/>
    <w:rsid w:val="008007DD"/>
    <w:rsid w:val="0080089B"/>
    <w:rsid w:val="00800E35"/>
    <w:rsid w:val="00801D7D"/>
    <w:rsid w:val="008020DC"/>
    <w:rsid w:val="00802321"/>
    <w:rsid w:val="00802521"/>
    <w:rsid w:val="00802823"/>
    <w:rsid w:val="00802A46"/>
    <w:rsid w:val="00802D52"/>
    <w:rsid w:val="0080332A"/>
    <w:rsid w:val="00803805"/>
    <w:rsid w:val="0080389F"/>
    <w:rsid w:val="00803978"/>
    <w:rsid w:val="00803B07"/>
    <w:rsid w:val="00804178"/>
    <w:rsid w:val="008044FA"/>
    <w:rsid w:val="00804A60"/>
    <w:rsid w:val="00805844"/>
    <w:rsid w:val="00805848"/>
    <w:rsid w:val="00805A9C"/>
    <w:rsid w:val="00806A83"/>
    <w:rsid w:val="00806CA6"/>
    <w:rsid w:val="008070B5"/>
    <w:rsid w:val="008071F7"/>
    <w:rsid w:val="008075E5"/>
    <w:rsid w:val="0081050A"/>
    <w:rsid w:val="00810AAC"/>
    <w:rsid w:val="00810B60"/>
    <w:rsid w:val="0081100D"/>
    <w:rsid w:val="0081123D"/>
    <w:rsid w:val="0081128B"/>
    <w:rsid w:val="0081143D"/>
    <w:rsid w:val="00811824"/>
    <w:rsid w:val="00811D9A"/>
    <w:rsid w:val="00812201"/>
    <w:rsid w:val="00812568"/>
    <w:rsid w:val="008128D4"/>
    <w:rsid w:val="0081445A"/>
    <w:rsid w:val="008147B4"/>
    <w:rsid w:val="00814D94"/>
    <w:rsid w:val="00814E92"/>
    <w:rsid w:val="00814EEC"/>
    <w:rsid w:val="00814F0B"/>
    <w:rsid w:val="008154CB"/>
    <w:rsid w:val="0081555A"/>
    <w:rsid w:val="00815885"/>
    <w:rsid w:val="00815900"/>
    <w:rsid w:val="00815EE1"/>
    <w:rsid w:val="00816534"/>
    <w:rsid w:val="008165C8"/>
    <w:rsid w:val="00816929"/>
    <w:rsid w:val="00817372"/>
    <w:rsid w:val="008173B2"/>
    <w:rsid w:val="008200CE"/>
    <w:rsid w:val="00820938"/>
    <w:rsid w:val="00821027"/>
    <w:rsid w:val="008216C6"/>
    <w:rsid w:val="00821729"/>
    <w:rsid w:val="008217D8"/>
    <w:rsid w:val="00821A74"/>
    <w:rsid w:val="00822FF3"/>
    <w:rsid w:val="0082340C"/>
    <w:rsid w:val="008235FD"/>
    <w:rsid w:val="00823728"/>
    <w:rsid w:val="00825A6D"/>
    <w:rsid w:val="00825B3A"/>
    <w:rsid w:val="0082672F"/>
    <w:rsid w:val="00827957"/>
    <w:rsid w:val="00827C8A"/>
    <w:rsid w:val="00827D93"/>
    <w:rsid w:val="008309CF"/>
    <w:rsid w:val="00831180"/>
    <w:rsid w:val="00831A45"/>
    <w:rsid w:val="008332FB"/>
    <w:rsid w:val="0083333D"/>
    <w:rsid w:val="00833B17"/>
    <w:rsid w:val="00833D03"/>
    <w:rsid w:val="00833DFE"/>
    <w:rsid w:val="00833F94"/>
    <w:rsid w:val="00834075"/>
    <w:rsid w:val="00834CBA"/>
    <w:rsid w:val="00835268"/>
    <w:rsid w:val="00835866"/>
    <w:rsid w:val="008359ED"/>
    <w:rsid w:val="0083607C"/>
    <w:rsid w:val="00836167"/>
    <w:rsid w:val="0083625C"/>
    <w:rsid w:val="008364A2"/>
    <w:rsid w:val="00836669"/>
    <w:rsid w:val="008376BB"/>
    <w:rsid w:val="00837C75"/>
    <w:rsid w:val="00837DC7"/>
    <w:rsid w:val="00837FA9"/>
    <w:rsid w:val="0084079B"/>
    <w:rsid w:val="00840805"/>
    <w:rsid w:val="0084139B"/>
    <w:rsid w:val="0084170F"/>
    <w:rsid w:val="00841A7D"/>
    <w:rsid w:val="00842DE0"/>
    <w:rsid w:val="00843A25"/>
    <w:rsid w:val="00843D74"/>
    <w:rsid w:val="00844081"/>
    <w:rsid w:val="00844AF2"/>
    <w:rsid w:val="00844DFD"/>
    <w:rsid w:val="008451FD"/>
    <w:rsid w:val="00845CE1"/>
    <w:rsid w:val="0084600E"/>
    <w:rsid w:val="00846945"/>
    <w:rsid w:val="00846CB7"/>
    <w:rsid w:val="00847670"/>
    <w:rsid w:val="008503D5"/>
    <w:rsid w:val="0085156E"/>
    <w:rsid w:val="00851922"/>
    <w:rsid w:val="0085245E"/>
    <w:rsid w:val="00852696"/>
    <w:rsid w:val="00852E1D"/>
    <w:rsid w:val="00852F85"/>
    <w:rsid w:val="00853120"/>
    <w:rsid w:val="00853BA3"/>
    <w:rsid w:val="00853D35"/>
    <w:rsid w:val="00854158"/>
    <w:rsid w:val="00854862"/>
    <w:rsid w:val="008551C7"/>
    <w:rsid w:val="008554E4"/>
    <w:rsid w:val="008555BC"/>
    <w:rsid w:val="00857262"/>
    <w:rsid w:val="008573A8"/>
    <w:rsid w:val="00857E8A"/>
    <w:rsid w:val="00860828"/>
    <w:rsid w:val="00860850"/>
    <w:rsid w:val="00860C19"/>
    <w:rsid w:val="008619BF"/>
    <w:rsid w:val="0086305A"/>
    <w:rsid w:val="00863175"/>
    <w:rsid w:val="00863704"/>
    <w:rsid w:val="008639DD"/>
    <w:rsid w:val="00863B83"/>
    <w:rsid w:val="0086409D"/>
    <w:rsid w:val="00864402"/>
    <w:rsid w:val="00864A4D"/>
    <w:rsid w:val="008653DA"/>
    <w:rsid w:val="008654A0"/>
    <w:rsid w:val="00866D7B"/>
    <w:rsid w:val="00866FC9"/>
    <w:rsid w:val="00867301"/>
    <w:rsid w:val="00867E33"/>
    <w:rsid w:val="00867E5F"/>
    <w:rsid w:val="00870882"/>
    <w:rsid w:val="00870D6A"/>
    <w:rsid w:val="00871DB8"/>
    <w:rsid w:val="00872122"/>
    <w:rsid w:val="00872509"/>
    <w:rsid w:val="008726D6"/>
    <w:rsid w:val="008735FF"/>
    <w:rsid w:val="008737EC"/>
    <w:rsid w:val="00873B2E"/>
    <w:rsid w:val="00873CCE"/>
    <w:rsid w:val="00873E21"/>
    <w:rsid w:val="00874021"/>
    <w:rsid w:val="00874833"/>
    <w:rsid w:val="008753E6"/>
    <w:rsid w:val="00875794"/>
    <w:rsid w:val="0087581C"/>
    <w:rsid w:val="00876174"/>
    <w:rsid w:val="00876606"/>
    <w:rsid w:val="00877107"/>
    <w:rsid w:val="0087724B"/>
    <w:rsid w:val="00877BD5"/>
    <w:rsid w:val="00877CA8"/>
    <w:rsid w:val="00880A62"/>
    <w:rsid w:val="00881913"/>
    <w:rsid w:val="00881A8E"/>
    <w:rsid w:val="00881ABC"/>
    <w:rsid w:val="00881F25"/>
    <w:rsid w:val="00881F65"/>
    <w:rsid w:val="00882312"/>
    <w:rsid w:val="00882CD6"/>
    <w:rsid w:val="00882DBB"/>
    <w:rsid w:val="008833F9"/>
    <w:rsid w:val="008835A2"/>
    <w:rsid w:val="00883658"/>
    <w:rsid w:val="00884137"/>
    <w:rsid w:val="0088429B"/>
    <w:rsid w:val="008846E3"/>
    <w:rsid w:val="00884C42"/>
    <w:rsid w:val="00885733"/>
    <w:rsid w:val="00885C34"/>
    <w:rsid w:val="00885E35"/>
    <w:rsid w:val="008866A1"/>
    <w:rsid w:val="00886F78"/>
    <w:rsid w:val="008871D0"/>
    <w:rsid w:val="0088770D"/>
    <w:rsid w:val="008878DD"/>
    <w:rsid w:val="00887990"/>
    <w:rsid w:val="008879DD"/>
    <w:rsid w:val="00887C52"/>
    <w:rsid w:val="0089024E"/>
    <w:rsid w:val="00890695"/>
    <w:rsid w:val="00890898"/>
    <w:rsid w:val="00890E67"/>
    <w:rsid w:val="00891454"/>
    <w:rsid w:val="00892077"/>
    <w:rsid w:val="008920B4"/>
    <w:rsid w:val="008921E1"/>
    <w:rsid w:val="00892716"/>
    <w:rsid w:val="00892D6E"/>
    <w:rsid w:val="00892D87"/>
    <w:rsid w:val="008937E9"/>
    <w:rsid w:val="00894B97"/>
    <w:rsid w:val="00895080"/>
    <w:rsid w:val="008951D6"/>
    <w:rsid w:val="0089544C"/>
    <w:rsid w:val="008957A7"/>
    <w:rsid w:val="00895CB0"/>
    <w:rsid w:val="00896294"/>
    <w:rsid w:val="00896439"/>
    <w:rsid w:val="00896709"/>
    <w:rsid w:val="00896AF7"/>
    <w:rsid w:val="00896D6C"/>
    <w:rsid w:val="00896FD4"/>
    <w:rsid w:val="00897189"/>
    <w:rsid w:val="008974C4"/>
    <w:rsid w:val="00897778"/>
    <w:rsid w:val="00897F1D"/>
    <w:rsid w:val="008A029A"/>
    <w:rsid w:val="008A0D00"/>
    <w:rsid w:val="008A1083"/>
    <w:rsid w:val="008A1114"/>
    <w:rsid w:val="008A1687"/>
    <w:rsid w:val="008A2006"/>
    <w:rsid w:val="008A2909"/>
    <w:rsid w:val="008A2936"/>
    <w:rsid w:val="008A2FBF"/>
    <w:rsid w:val="008A361E"/>
    <w:rsid w:val="008A3E46"/>
    <w:rsid w:val="008A44DD"/>
    <w:rsid w:val="008A5404"/>
    <w:rsid w:val="008A558B"/>
    <w:rsid w:val="008A5DF4"/>
    <w:rsid w:val="008A70EC"/>
    <w:rsid w:val="008A70F1"/>
    <w:rsid w:val="008A7B98"/>
    <w:rsid w:val="008B0F49"/>
    <w:rsid w:val="008B0FB0"/>
    <w:rsid w:val="008B191B"/>
    <w:rsid w:val="008B1E2A"/>
    <w:rsid w:val="008B2183"/>
    <w:rsid w:val="008B2936"/>
    <w:rsid w:val="008B2AAE"/>
    <w:rsid w:val="008B36CF"/>
    <w:rsid w:val="008B379D"/>
    <w:rsid w:val="008B43CC"/>
    <w:rsid w:val="008B4767"/>
    <w:rsid w:val="008B47CE"/>
    <w:rsid w:val="008B4D60"/>
    <w:rsid w:val="008B55D7"/>
    <w:rsid w:val="008B56A4"/>
    <w:rsid w:val="008B58F7"/>
    <w:rsid w:val="008B5A96"/>
    <w:rsid w:val="008B5DCC"/>
    <w:rsid w:val="008B5EB4"/>
    <w:rsid w:val="008B65E8"/>
    <w:rsid w:val="008B6F49"/>
    <w:rsid w:val="008B6FF6"/>
    <w:rsid w:val="008B73D1"/>
    <w:rsid w:val="008B7878"/>
    <w:rsid w:val="008C02FB"/>
    <w:rsid w:val="008C06E7"/>
    <w:rsid w:val="008C091E"/>
    <w:rsid w:val="008C0DF0"/>
    <w:rsid w:val="008C1499"/>
    <w:rsid w:val="008C16CD"/>
    <w:rsid w:val="008C17D5"/>
    <w:rsid w:val="008C1983"/>
    <w:rsid w:val="008C1A93"/>
    <w:rsid w:val="008C2626"/>
    <w:rsid w:val="008C263D"/>
    <w:rsid w:val="008C364B"/>
    <w:rsid w:val="008C39C0"/>
    <w:rsid w:val="008C3DCC"/>
    <w:rsid w:val="008C3F21"/>
    <w:rsid w:val="008C42CF"/>
    <w:rsid w:val="008C47B1"/>
    <w:rsid w:val="008C48EB"/>
    <w:rsid w:val="008C5340"/>
    <w:rsid w:val="008C6428"/>
    <w:rsid w:val="008C6537"/>
    <w:rsid w:val="008C65B2"/>
    <w:rsid w:val="008C7429"/>
    <w:rsid w:val="008C7641"/>
    <w:rsid w:val="008D004D"/>
    <w:rsid w:val="008D0059"/>
    <w:rsid w:val="008D1124"/>
    <w:rsid w:val="008D14EC"/>
    <w:rsid w:val="008D1738"/>
    <w:rsid w:val="008D178B"/>
    <w:rsid w:val="008D17F7"/>
    <w:rsid w:val="008D29D7"/>
    <w:rsid w:val="008D31B3"/>
    <w:rsid w:val="008D4A14"/>
    <w:rsid w:val="008D4BFD"/>
    <w:rsid w:val="008D4C94"/>
    <w:rsid w:val="008D504F"/>
    <w:rsid w:val="008D59ED"/>
    <w:rsid w:val="008D5DF8"/>
    <w:rsid w:val="008D60E7"/>
    <w:rsid w:val="008D64FD"/>
    <w:rsid w:val="008D661B"/>
    <w:rsid w:val="008D6E05"/>
    <w:rsid w:val="008D716A"/>
    <w:rsid w:val="008D7A33"/>
    <w:rsid w:val="008D7B87"/>
    <w:rsid w:val="008D7C09"/>
    <w:rsid w:val="008D7CA7"/>
    <w:rsid w:val="008E040C"/>
    <w:rsid w:val="008E057A"/>
    <w:rsid w:val="008E2B34"/>
    <w:rsid w:val="008E2C6F"/>
    <w:rsid w:val="008E3180"/>
    <w:rsid w:val="008E370F"/>
    <w:rsid w:val="008E3AF1"/>
    <w:rsid w:val="008E3D0B"/>
    <w:rsid w:val="008E3E11"/>
    <w:rsid w:val="008E3F2F"/>
    <w:rsid w:val="008E41D0"/>
    <w:rsid w:val="008E4884"/>
    <w:rsid w:val="008E4ADB"/>
    <w:rsid w:val="008E4EA6"/>
    <w:rsid w:val="008E5AF1"/>
    <w:rsid w:val="008E5CE9"/>
    <w:rsid w:val="008E61DE"/>
    <w:rsid w:val="008E63E7"/>
    <w:rsid w:val="008E7093"/>
    <w:rsid w:val="008E786A"/>
    <w:rsid w:val="008E7971"/>
    <w:rsid w:val="008F01B3"/>
    <w:rsid w:val="008F0E63"/>
    <w:rsid w:val="008F107B"/>
    <w:rsid w:val="008F1455"/>
    <w:rsid w:val="008F15E3"/>
    <w:rsid w:val="008F17BD"/>
    <w:rsid w:val="008F1D4C"/>
    <w:rsid w:val="008F247E"/>
    <w:rsid w:val="008F2932"/>
    <w:rsid w:val="008F35C2"/>
    <w:rsid w:val="008F372B"/>
    <w:rsid w:val="008F3A27"/>
    <w:rsid w:val="008F3F42"/>
    <w:rsid w:val="008F452E"/>
    <w:rsid w:val="008F5593"/>
    <w:rsid w:val="008F5952"/>
    <w:rsid w:val="008F6691"/>
    <w:rsid w:val="008F6E43"/>
    <w:rsid w:val="008F71AC"/>
    <w:rsid w:val="009008DC"/>
    <w:rsid w:val="00901348"/>
    <w:rsid w:val="009029EF"/>
    <w:rsid w:val="00902D0D"/>
    <w:rsid w:val="00903AAD"/>
    <w:rsid w:val="00903ACB"/>
    <w:rsid w:val="00904557"/>
    <w:rsid w:val="00904948"/>
    <w:rsid w:val="00904E5E"/>
    <w:rsid w:val="00904FD4"/>
    <w:rsid w:val="009056D8"/>
    <w:rsid w:val="00905BA6"/>
    <w:rsid w:val="0090610E"/>
    <w:rsid w:val="0090611B"/>
    <w:rsid w:val="0090683B"/>
    <w:rsid w:val="00906983"/>
    <w:rsid w:val="00907288"/>
    <w:rsid w:val="00907F5D"/>
    <w:rsid w:val="0091011B"/>
    <w:rsid w:val="00910AB2"/>
    <w:rsid w:val="009110F9"/>
    <w:rsid w:val="00911A42"/>
    <w:rsid w:val="00912C0E"/>
    <w:rsid w:val="00912C67"/>
    <w:rsid w:val="00913505"/>
    <w:rsid w:val="00913513"/>
    <w:rsid w:val="00913933"/>
    <w:rsid w:val="00914124"/>
    <w:rsid w:val="00914173"/>
    <w:rsid w:val="009141B3"/>
    <w:rsid w:val="00914732"/>
    <w:rsid w:val="00914A07"/>
    <w:rsid w:val="00914C52"/>
    <w:rsid w:val="00914E62"/>
    <w:rsid w:val="0091564A"/>
    <w:rsid w:val="00915EE0"/>
    <w:rsid w:val="00916033"/>
    <w:rsid w:val="009162D0"/>
    <w:rsid w:val="009162F5"/>
    <w:rsid w:val="009171B6"/>
    <w:rsid w:val="00917504"/>
    <w:rsid w:val="00917592"/>
    <w:rsid w:val="0091789C"/>
    <w:rsid w:val="00917B0C"/>
    <w:rsid w:val="00917C91"/>
    <w:rsid w:val="00917CFE"/>
    <w:rsid w:val="00920D86"/>
    <w:rsid w:val="00920F8D"/>
    <w:rsid w:val="00922717"/>
    <w:rsid w:val="009238FB"/>
    <w:rsid w:val="00923BEB"/>
    <w:rsid w:val="00924593"/>
    <w:rsid w:val="009249F1"/>
    <w:rsid w:val="00925368"/>
    <w:rsid w:val="00925561"/>
    <w:rsid w:val="00925827"/>
    <w:rsid w:val="00926895"/>
    <w:rsid w:val="009268A7"/>
    <w:rsid w:val="0092691C"/>
    <w:rsid w:val="0092699F"/>
    <w:rsid w:val="009272EE"/>
    <w:rsid w:val="009275B7"/>
    <w:rsid w:val="009276E3"/>
    <w:rsid w:val="00927B30"/>
    <w:rsid w:val="0093008C"/>
    <w:rsid w:val="0093013F"/>
    <w:rsid w:val="009304F7"/>
    <w:rsid w:val="00930F63"/>
    <w:rsid w:val="00931460"/>
    <w:rsid w:val="0093186D"/>
    <w:rsid w:val="009318F3"/>
    <w:rsid w:val="00931FA1"/>
    <w:rsid w:val="00932758"/>
    <w:rsid w:val="00932856"/>
    <w:rsid w:val="00932A7A"/>
    <w:rsid w:val="00933018"/>
    <w:rsid w:val="0093317A"/>
    <w:rsid w:val="009333A1"/>
    <w:rsid w:val="00934ACC"/>
    <w:rsid w:val="00935583"/>
    <w:rsid w:val="00935915"/>
    <w:rsid w:val="009359E1"/>
    <w:rsid w:val="00935BCA"/>
    <w:rsid w:val="00936E1B"/>
    <w:rsid w:val="00936E4B"/>
    <w:rsid w:val="0093707A"/>
    <w:rsid w:val="009370A4"/>
    <w:rsid w:val="00937D3F"/>
    <w:rsid w:val="00937EEF"/>
    <w:rsid w:val="0094030E"/>
    <w:rsid w:val="00940677"/>
    <w:rsid w:val="00940915"/>
    <w:rsid w:val="0094097E"/>
    <w:rsid w:val="009409FE"/>
    <w:rsid w:val="00940BEB"/>
    <w:rsid w:val="00940D56"/>
    <w:rsid w:val="00941447"/>
    <w:rsid w:val="00941A77"/>
    <w:rsid w:val="009425D5"/>
    <w:rsid w:val="00942950"/>
    <w:rsid w:val="009429FB"/>
    <w:rsid w:val="00942B0C"/>
    <w:rsid w:val="00942CC7"/>
    <w:rsid w:val="00942E64"/>
    <w:rsid w:val="009436B5"/>
    <w:rsid w:val="00944415"/>
    <w:rsid w:val="0094459D"/>
    <w:rsid w:val="009445C3"/>
    <w:rsid w:val="009449D9"/>
    <w:rsid w:val="009449F7"/>
    <w:rsid w:val="00944B7E"/>
    <w:rsid w:val="00944D65"/>
    <w:rsid w:val="009459F0"/>
    <w:rsid w:val="00945E9A"/>
    <w:rsid w:val="00945F41"/>
    <w:rsid w:val="00946A05"/>
    <w:rsid w:val="00947578"/>
    <w:rsid w:val="0095085C"/>
    <w:rsid w:val="00950FC0"/>
    <w:rsid w:val="00951375"/>
    <w:rsid w:val="009522A1"/>
    <w:rsid w:val="00952F63"/>
    <w:rsid w:val="00953DC7"/>
    <w:rsid w:val="00953EA7"/>
    <w:rsid w:val="0095430C"/>
    <w:rsid w:val="0095441E"/>
    <w:rsid w:val="00954583"/>
    <w:rsid w:val="0095462D"/>
    <w:rsid w:val="00955764"/>
    <w:rsid w:val="0095583F"/>
    <w:rsid w:val="00955BFE"/>
    <w:rsid w:val="00956148"/>
    <w:rsid w:val="00956448"/>
    <w:rsid w:val="009569C4"/>
    <w:rsid w:val="00956F4B"/>
    <w:rsid w:val="009571FD"/>
    <w:rsid w:val="0095798F"/>
    <w:rsid w:val="00957AA7"/>
    <w:rsid w:val="00957D24"/>
    <w:rsid w:val="009608B0"/>
    <w:rsid w:val="00960B16"/>
    <w:rsid w:val="00960E21"/>
    <w:rsid w:val="00960FEF"/>
    <w:rsid w:val="0096111A"/>
    <w:rsid w:val="0096184C"/>
    <w:rsid w:val="00961853"/>
    <w:rsid w:val="009621BE"/>
    <w:rsid w:val="0096226B"/>
    <w:rsid w:val="009624CE"/>
    <w:rsid w:val="009627B3"/>
    <w:rsid w:val="00962BB1"/>
    <w:rsid w:val="00962BF4"/>
    <w:rsid w:val="009635B6"/>
    <w:rsid w:val="009635F3"/>
    <w:rsid w:val="00963E1C"/>
    <w:rsid w:val="00963E3A"/>
    <w:rsid w:val="00963E90"/>
    <w:rsid w:val="00964441"/>
    <w:rsid w:val="0096447B"/>
    <w:rsid w:val="00964801"/>
    <w:rsid w:val="009651B3"/>
    <w:rsid w:val="009652F0"/>
    <w:rsid w:val="009657A3"/>
    <w:rsid w:val="00965BD2"/>
    <w:rsid w:val="00965BEE"/>
    <w:rsid w:val="00965E20"/>
    <w:rsid w:val="00966332"/>
    <w:rsid w:val="00967DFC"/>
    <w:rsid w:val="009703C3"/>
    <w:rsid w:val="00970834"/>
    <w:rsid w:val="00970AD1"/>
    <w:rsid w:val="00970F5D"/>
    <w:rsid w:val="009714B3"/>
    <w:rsid w:val="00971A7F"/>
    <w:rsid w:val="009724C8"/>
    <w:rsid w:val="00972752"/>
    <w:rsid w:val="00972E5A"/>
    <w:rsid w:val="009731E9"/>
    <w:rsid w:val="0097353B"/>
    <w:rsid w:val="009747F9"/>
    <w:rsid w:val="0097589D"/>
    <w:rsid w:val="00976247"/>
    <w:rsid w:val="009763C4"/>
    <w:rsid w:val="00976598"/>
    <w:rsid w:val="00976618"/>
    <w:rsid w:val="00976A64"/>
    <w:rsid w:val="00976D11"/>
    <w:rsid w:val="00976ED5"/>
    <w:rsid w:val="00977513"/>
    <w:rsid w:val="0097770F"/>
    <w:rsid w:val="00977ECD"/>
    <w:rsid w:val="00981184"/>
    <w:rsid w:val="00981227"/>
    <w:rsid w:val="00981A5F"/>
    <w:rsid w:val="00981C4B"/>
    <w:rsid w:val="0098231A"/>
    <w:rsid w:val="0098250A"/>
    <w:rsid w:val="0098252D"/>
    <w:rsid w:val="00982F26"/>
    <w:rsid w:val="00982FBF"/>
    <w:rsid w:val="009830C0"/>
    <w:rsid w:val="009831B0"/>
    <w:rsid w:val="00983210"/>
    <w:rsid w:val="009836A8"/>
    <w:rsid w:val="00983E19"/>
    <w:rsid w:val="00983ECB"/>
    <w:rsid w:val="00984C1F"/>
    <w:rsid w:val="009853CF"/>
    <w:rsid w:val="0098552F"/>
    <w:rsid w:val="009859F0"/>
    <w:rsid w:val="00985ACB"/>
    <w:rsid w:val="00986228"/>
    <w:rsid w:val="0098655E"/>
    <w:rsid w:val="009875DC"/>
    <w:rsid w:val="0098768A"/>
    <w:rsid w:val="00987785"/>
    <w:rsid w:val="00987A54"/>
    <w:rsid w:val="00987D3B"/>
    <w:rsid w:val="009905B3"/>
    <w:rsid w:val="00990700"/>
    <w:rsid w:val="00990ACE"/>
    <w:rsid w:val="00990D1A"/>
    <w:rsid w:val="00990FC6"/>
    <w:rsid w:val="0099165A"/>
    <w:rsid w:val="00991691"/>
    <w:rsid w:val="00991A6D"/>
    <w:rsid w:val="0099275B"/>
    <w:rsid w:val="00992B71"/>
    <w:rsid w:val="00993A2A"/>
    <w:rsid w:val="00994D72"/>
    <w:rsid w:val="00996F9B"/>
    <w:rsid w:val="0099716E"/>
    <w:rsid w:val="0099752E"/>
    <w:rsid w:val="00997682"/>
    <w:rsid w:val="0099787A"/>
    <w:rsid w:val="00997D97"/>
    <w:rsid w:val="009A0239"/>
    <w:rsid w:val="009A0F8E"/>
    <w:rsid w:val="009A140E"/>
    <w:rsid w:val="009A263D"/>
    <w:rsid w:val="009A26A0"/>
    <w:rsid w:val="009A2F4B"/>
    <w:rsid w:val="009A3B14"/>
    <w:rsid w:val="009A3FC1"/>
    <w:rsid w:val="009A536C"/>
    <w:rsid w:val="009A5625"/>
    <w:rsid w:val="009A5794"/>
    <w:rsid w:val="009A6052"/>
    <w:rsid w:val="009A79A5"/>
    <w:rsid w:val="009A7A79"/>
    <w:rsid w:val="009B03BA"/>
    <w:rsid w:val="009B0BE8"/>
    <w:rsid w:val="009B0EF1"/>
    <w:rsid w:val="009B13FF"/>
    <w:rsid w:val="009B184F"/>
    <w:rsid w:val="009B1DB3"/>
    <w:rsid w:val="009B216F"/>
    <w:rsid w:val="009B29DF"/>
    <w:rsid w:val="009B335F"/>
    <w:rsid w:val="009B3540"/>
    <w:rsid w:val="009B3638"/>
    <w:rsid w:val="009B3AE8"/>
    <w:rsid w:val="009B42F0"/>
    <w:rsid w:val="009B43CD"/>
    <w:rsid w:val="009B4847"/>
    <w:rsid w:val="009B4E4B"/>
    <w:rsid w:val="009B54CE"/>
    <w:rsid w:val="009B677E"/>
    <w:rsid w:val="009B67DD"/>
    <w:rsid w:val="009B7AF9"/>
    <w:rsid w:val="009B7F4E"/>
    <w:rsid w:val="009C0B08"/>
    <w:rsid w:val="009C1E64"/>
    <w:rsid w:val="009C27ED"/>
    <w:rsid w:val="009C375F"/>
    <w:rsid w:val="009C399A"/>
    <w:rsid w:val="009C3EA4"/>
    <w:rsid w:val="009C4248"/>
    <w:rsid w:val="009C4528"/>
    <w:rsid w:val="009C4A4C"/>
    <w:rsid w:val="009C4E75"/>
    <w:rsid w:val="009C5971"/>
    <w:rsid w:val="009C5B63"/>
    <w:rsid w:val="009C5E19"/>
    <w:rsid w:val="009C60A5"/>
    <w:rsid w:val="009C64A2"/>
    <w:rsid w:val="009C693B"/>
    <w:rsid w:val="009C77FF"/>
    <w:rsid w:val="009C7A19"/>
    <w:rsid w:val="009D11FC"/>
    <w:rsid w:val="009D14C6"/>
    <w:rsid w:val="009D27A4"/>
    <w:rsid w:val="009D2888"/>
    <w:rsid w:val="009D324F"/>
    <w:rsid w:val="009D34EC"/>
    <w:rsid w:val="009D3CE2"/>
    <w:rsid w:val="009D4657"/>
    <w:rsid w:val="009D4957"/>
    <w:rsid w:val="009D4F9C"/>
    <w:rsid w:val="009D522D"/>
    <w:rsid w:val="009D549E"/>
    <w:rsid w:val="009D5612"/>
    <w:rsid w:val="009D5BA9"/>
    <w:rsid w:val="009D5D97"/>
    <w:rsid w:val="009D5F71"/>
    <w:rsid w:val="009D6747"/>
    <w:rsid w:val="009D7084"/>
    <w:rsid w:val="009E0519"/>
    <w:rsid w:val="009E0728"/>
    <w:rsid w:val="009E0D4D"/>
    <w:rsid w:val="009E0FD7"/>
    <w:rsid w:val="009E1166"/>
    <w:rsid w:val="009E1415"/>
    <w:rsid w:val="009E1C5D"/>
    <w:rsid w:val="009E1C63"/>
    <w:rsid w:val="009E22C3"/>
    <w:rsid w:val="009E3435"/>
    <w:rsid w:val="009E3532"/>
    <w:rsid w:val="009E3850"/>
    <w:rsid w:val="009E395B"/>
    <w:rsid w:val="009E3ACE"/>
    <w:rsid w:val="009E3DD6"/>
    <w:rsid w:val="009E4A77"/>
    <w:rsid w:val="009E5492"/>
    <w:rsid w:val="009E5948"/>
    <w:rsid w:val="009E5F18"/>
    <w:rsid w:val="009E66CB"/>
    <w:rsid w:val="009E6A6C"/>
    <w:rsid w:val="009E6A71"/>
    <w:rsid w:val="009E6B74"/>
    <w:rsid w:val="009E6DEC"/>
    <w:rsid w:val="009E7612"/>
    <w:rsid w:val="009E7E3D"/>
    <w:rsid w:val="009F0B7C"/>
    <w:rsid w:val="009F0D19"/>
    <w:rsid w:val="009F11B1"/>
    <w:rsid w:val="009F13F1"/>
    <w:rsid w:val="009F2952"/>
    <w:rsid w:val="009F3FF5"/>
    <w:rsid w:val="009F4164"/>
    <w:rsid w:val="009F41E6"/>
    <w:rsid w:val="009F4322"/>
    <w:rsid w:val="009F4518"/>
    <w:rsid w:val="009F47B5"/>
    <w:rsid w:val="009F4EA8"/>
    <w:rsid w:val="009F4F64"/>
    <w:rsid w:val="009F57CD"/>
    <w:rsid w:val="009F6219"/>
    <w:rsid w:val="009F6281"/>
    <w:rsid w:val="009F671A"/>
    <w:rsid w:val="009F68CD"/>
    <w:rsid w:val="009F6A12"/>
    <w:rsid w:val="009F6A31"/>
    <w:rsid w:val="009F7E9E"/>
    <w:rsid w:val="00A00066"/>
    <w:rsid w:val="00A00449"/>
    <w:rsid w:val="00A004B3"/>
    <w:rsid w:val="00A0109C"/>
    <w:rsid w:val="00A01E73"/>
    <w:rsid w:val="00A02019"/>
    <w:rsid w:val="00A024E1"/>
    <w:rsid w:val="00A02898"/>
    <w:rsid w:val="00A02AF7"/>
    <w:rsid w:val="00A02D1D"/>
    <w:rsid w:val="00A03D6F"/>
    <w:rsid w:val="00A04333"/>
    <w:rsid w:val="00A0436D"/>
    <w:rsid w:val="00A04659"/>
    <w:rsid w:val="00A047DE"/>
    <w:rsid w:val="00A04A59"/>
    <w:rsid w:val="00A04ADE"/>
    <w:rsid w:val="00A050D1"/>
    <w:rsid w:val="00A05196"/>
    <w:rsid w:val="00A051C6"/>
    <w:rsid w:val="00A0531D"/>
    <w:rsid w:val="00A05803"/>
    <w:rsid w:val="00A05D70"/>
    <w:rsid w:val="00A0612C"/>
    <w:rsid w:val="00A06A33"/>
    <w:rsid w:val="00A07AC9"/>
    <w:rsid w:val="00A113C9"/>
    <w:rsid w:val="00A113D1"/>
    <w:rsid w:val="00A115FB"/>
    <w:rsid w:val="00A1193E"/>
    <w:rsid w:val="00A11A2C"/>
    <w:rsid w:val="00A11AD7"/>
    <w:rsid w:val="00A11BAF"/>
    <w:rsid w:val="00A11FAA"/>
    <w:rsid w:val="00A13108"/>
    <w:rsid w:val="00A1332E"/>
    <w:rsid w:val="00A13FCB"/>
    <w:rsid w:val="00A148D4"/>
    <w:rsid w:val="00A14A3A"/>
    <w:rsid w:val="00A14BFC"/>
    <w:rsid w:val="00A15489"/>
    <w:rsid w:val="00A1617D"/>
    <w:rsid w:val="00A1649A"/>
    <w:rsid w:val="00A1665C"/>
    <w:rsid w:val="00A167B4"/>
    <w:rsid w:val="00A169F2"/>
    <w:rsid w:val="00A16BE3"/>
    <w:rsid w:val="00A16C1E"/>
    <w:rsid w:val="00A16C8E"/>
    <w:rsid w:val="00A1713F"/>
    <w:rsid w:val="00A17DA1"/>
    <w:rsid w:val="00A20023"/>
    <w:rsid w:val="00A20C27"/>
    <w:rsid w:val="00A20E2D"/>
    <w:rsid w:val="00A21089"/>
    <w:rsid w:val="00A21EB9"/>
    <w:rsid w:val="00A229FB"/>
    <w:rsid w:val="00A22B20"/>
    <w:rsid w:val="00A22B82"/>
    <w:rsid w:val="00A2449B"/>
    <w:rsid w:val="00A245FE"/>
    <w:rsid w:val="00A24C35"/>
    <w:rsid w:val="00A2541F"/>
    <w:rsid w:val="00A259B7"/>
    <w:rsid w:val="00A26345"/>
    <w:rsid w:val="00A2692D"/>
    <w:rsid w:val="00A2696A"/>
    <w:rsid w:val="00A26A61"/>
    <w:rsid w:val="00A27FF0"/>
    <w:rsid w:val="00A30695"/>
    <w:rsid w:val="00A312D1"/>
    <w:rsid w:val="00A31647"/>
    <w:rsid w:val="00A3179A"/>
    <w:rsid w:val="00A31AA0"/>
    <w:rsid w:val="00A31E1D"/>
    <w:rsid w:val="00A31E39"/>
    <w:rsid w:val="00A3238E"/>
    <w:rsid w:val="00A32467"/>
    <w:rsid w:val="00A32584"/>
    <w:rsid w:val="00A33C43"/>
    <w:rsid w:val="00A33CD5"/>
    <w:rsid w:val="00A35715"/>
    <w:rsid w:val="00A35AC3"/>
    <w:rsid w:val="00A36AE1"/>
    <w:rsid w:val="00A37741"/>
    <w:rsid w:val="00A37815"/>
    <w:rsid w:val="00A40BF0"/>
    <w:rsid w:val="00A40F69"/>
    <w:rsid w:val="00A41E5E"/>
    <w:rsid w:val="00A43126"/>
    <w:rsid w:val="00A43530"/>
    <w:rsid w:val="00A4409E"/>
    <w:rsid w:val="00A44488"/>
    <w:rsid w:val="00A451FA"/>
    <w:rsid w:val="00A45879"/>
    <w:rsid w:val="00A460C1"/>
    <w:rsid w:val="00A50148"/>
    <w:rsid w:val="00A5069A"/>
    <w:rsid w:val="00A50AA5"/>
    <w:rsid w:val="00A51053"/>
    <w:rsid w:val="00A513A9"/>
    <w:rsid w:val="00A515A4"/>
    <w:rsid w:val="00A519C7"/>
    <w:rsid w:val="00A51A6F"/>
    <w:rsid w:val="00A51AF7"/>
    <w:rsid w:val="00A51CF4"/>
    <w:rsid w:val="00A51F02"/>
    <w:rsid w:val="00A52467"/>
    <w:rsid w:val="00A529EC"/>
    <w:rsid w:val="00A531FC"/>
    <w:rsid w:val="00A535C8"/>
    <w:rsid w:val="00A542CC"/>
    <w:rsid w:val="00A54630"/>
    <w:rsid w:val="00A54720"/>
    <w:rsid w:val="00A5520E"/>
    <w:rsid w:val="00A556BC"/>
    <w:rsid w:val="00A5580A"/>
    <w:rsid w:val="00A55A43"/>
    <w:rsid w:val="00A55AC4"/>
    <w:rsid w:val="00A55ACF"/>
    <w:rsid w:val="00A55CCF"/>
    <w:rsid w:val="00A55EA3"/>
    <w:rsid w:val="00A56259"/>
    <w:rsid w:val="00A56A81"/>
    <w:rsid w:val="00A56B27"/>
    <w:rsid w:val="00A56E90"/>
    <w:rsid w:val="00A60612"/>
    <w:rsid w:val="00A60685"/>
    <w:rsid w:val="00A60DBC"/>
    <w:rsid w:val="00A60E7B"/>
    <w:rsid w:val="00A61764"/>
    <w:rsid w:val="00A61DC8"/>
    <w:rsid w:val="00A61E2D"/>
    <w:rsid w:val="00A622D7"/>
    <w:rsid w:val="00A62611"/>
    <w:rsid w:val="00A63418"/>
    <w:rsid w:val="00A63767"/>
    <w:rsid w:val="00A63E55"/>
    <w:rsid w:val="00A64044"/>
    <w:rsid w:val="00A64145"/>
    <w:rsid w:val="00A64BE0"/>
    <w:rsid w:val="00A64C04"/>
    <w:rsid w:val="00A64EF2"/>
    <w:rsid w:val="00A64F67"/>
    <w:rsid w:val="00A65A92"/>
    <w:rsid w:val="00A65AD5"/>
    <w:rsid w:val="00A673CE"/>
    <w:rsid w:val="00A67A07"/>
    <w:rsid w:val="00A67B80"/>
    <w:rsid w:val="00A700BE"/>
    <w:rsid w:val="00A700F1"/>
    <w:rsid w:val="00A70E6C"/>
    <w:rsid w:val="00A71208"/>
    <w:rsid w:val="00A71A5C"/>
    <w:rsid w:val="00A71BDD"/>
    <w:rsid w:val="00A7231E"/>
    <w:rsid w:val="00A724BC"/>
    <w:rsid w:val="00A73791"/>
    <w:rsid w:val="00A73BD9"/>
    <w:rsid w:val="00A74200"/>
    <w:rsid w:val="00A74360"/>
    <w:rsid w:val="00A74390"/>
    <w:rsid w:val="00A74441"/>
    <w:rsid w:val="00A74825"/>
    <w:rsid w:val="00A74B15"/>
    <w:rsid w:val="00A74D5C"/>
    <w:rsid w:val="00A74FE1"/>
    <w:rsid w:val="00A75BF4"/>
    <w:rsid w:val="00A75FE4"/>
    <w:rsid w:val="00A76AB5"/>
    <w:rsid w:val="00A775F5"/>
    <w:rsid w:val="00A7792B"/>
    <w:rsid w:val="00A77CDF"/>
    <w:rsid w:val="00A80898"/>
    <w:rsid w:val="00A80A40"/>
    <w:rsid w:val="00A81928"/>
    <w:rsid w:val="00A8230F"/>
    <w:rsid w:val="00A82907"/>
    <w:rsid w:val="00A82BE9"/>
    <w:rsid w:val="00A82C8C"/>
    <w:rsid w:val="00A82D70"/>
    <w:rsid w:val="00A83444"/>
    <w:rsid w:val="00A83730"/>
    <w:rsid w:val="00A83952"/>
    <w:rsid w:val="00A84318"/>
    <w:rsid w:val="00A844AB"/>
    <w:rsid w:val="00A845B7"/>
    <w:rsid w:val="00A850C0"/>
    <w:rsid w:val="00A855AD"/>
    <w:rsid w:val="00A857E9"/>
    <w:rsid w:val="00A858F1"/>
    <w:rsid w:val="00A859B3"/>
    <w:rsid w:val="00A85FA7"/>
    <w:rsid w:val="00A8612C"/>
    <w:rsid w:val="00A86AFE"/>
    <w:rsid w:val="00A8719B"/>
    <w:rsid w:val="00A873A5"/>
    <w:rsid w:val="00A8747B"/>
    <w:rsid w:val="00A87960"/>
    <w:rsid w:val="00A87A23"/>
    <w:rsid w:val="00A907B4"/>
    <w:rsid w:val="00A90A47"/>
    <w:rsid w:val="00A90EA2"/>
    <w:rsid w:val="00A9171C"/>
    <w:rsid w:val="00A918B9"/>
    <w:rsid w:val="00A91CE5"/>
    <w:rsid w:val="00A91D7B"/>
    <w:rsid w:val="00A91DC6"/>
    <w:rsid w:val="00A92436"/>
    <w:rsid w:val="00A92885"/>
    <w:rsid w:val="00A93F48"/>
    <w:rsid w:val="00A95A9B"/>
    <w:rsid w:val="00A95F5C"/>
    <w:rsid w:val="00A96265"/>
    <w:rsid w:val="00A96561"/>
    <w:rsid w:val="00A96B89"/>
    <w:rsid w:val="00A970CE"/>
    <w:rsid w:val="00A97A18"/>
    <w:rsid w:val="00AA064F"/>
    <w:rsid w:val="00AA08E4"/>
    <w:rsid w:val="00AA118C"/>
    <w:rsid w:val="00AA1622"/>
    <w:rsid w:val="00AA1CDC"/>
    <w:rsid w:val="00AA1E65"/>
    <w:rsid w:val="00AA2212"/>
    <w:rsid w:val="00AA22C5"/>
    <w:rsid w:val="00AA22EB"/>
    <w:rsid w:val="00AA277F"/>
    <w:rsid w:val="00AA2DB7"/>
    <w:rsid w:val="00AA2EAF"/>
    <w:rsid w:val="00AA3652"/>
    <w:rsid w:val="00AA3795"/>
    <w:rsid w:val="00AA3CE6"/>
    <w:rsid w:val="00AA3FE9"/>
    <w:rsid w:val="00AA4677"/>
    <w:rsid w:val="00AA523F"/>
    <w:rsid w:val="00AA5955"/>
    <w:rsid w:val="00AA5F11"/>
    <w:rsid w:val="00AA6A63"/>
    <w:rsid w:val="00AA6F40"/>
    <w:rsid w:val="00AB0106"/>
    <w:rsid w:val="00AB01A8"/>
    <w:rsid w:val="00AB0484"/>
    <w:rsid w:val="00AB0545"/>
    <w:rsid w:val="00AB0635"/>
    <w:rsid w:val="00AB07CF"/>
    <w:rsid w:val="00AB27B7"/>
    <w:rsid w:val="00AB2C21"/>
    <w:rsid w:val="00AB31EE"/>
    <w:rsid w:val="00AB3361"/>
    <w:rsid w:val="00AB3C16"/>
    <w:rsid w:val="00AB3E03"/>
    <w:rsid w:val="00AB45F4"/>
    <w:rsid w:val="00AB4C2E"/>
    <w:rsid w:val="00AB4C8A"/>
    <w:rsid w:val="00AB539C"/>
    <w:rsid w:val="00AB5BA8"/>
    <w:rsid w:val="00AB665C"/>
    <w:rsid w:val="00AB6F1F"/>
    <w:rsid w:val="00AB6FDB"/>
    <w:rsid w:val="00AB70DF"/>
    <w:rsid w:val="00AB71B4"/>
    <w:rsid w:val="00AB7FA7"/>
    <w:rsid w:val="00AC0384"/>
    <w:rsid w:val="00AC0F45"/>
    <w:rsid w:val="00AC160B"/>
    <w:rsid w:val="00AC23F7"/>
    <w:rsid w:val="00AC2D02"/>
    <w:rsid w:val="00AC3012"/>
    <w:rsid w:val="00AC36CE"/>
    <w:rsid w:val="00AC3875"/>
    <w:rsid w:val="00AC4701"/>
    <w:rsid w:val="00AC4FB5"/>
    <w:rsid w:val="00AC6297"/>
    <w:rsid w:val="00AC6912"/>
    <w:rsid w:val="00AC6EF5"/>
    <w:rsid w:val="00AC7629"/>
    <w:rsid w:val="00AD110D"/>
    <w:rsid w:val="00AD1376"/>
    <w:rsid w:val="00AD13FC"/>
    <w:rsid w:val="00AD1A30"/>
    <w:rsid w:val="00AD200A"/>
    <w:rsid w:val="00AD215C"/>
    <w:rsid w:val="00AD21BD"/>
    <w:rsid w:val="00AD27E9"/>
    <w:rsid w:val="00AD3A22"/>
    <w:rsid w:val="00AD532C"/>
    <w:rsid w:val="00AD56B3"/>
    <w:rsid w:val="00AD5845"/>
    <w:rsid w:val="00AD5D09"/>
    <w:rsid w:val="00AD6136"/>
    <w:rsid w:val="00AD6FBB"/>
    <w:rsid w:val="00AD7374"/>
    <w:rsid w:val="00AD77E6"/>
    <w:rsid w:val="00AD7E02"/>
    <w:rsid w:val="00AE062D"/>
    <w:rsid w:val="00AE0EAA"/>
    <w:rsid w:val="00AE1764"/>
    <w:rsid w:val="00AE2EFA"/>
    <w:rsid w:val="00AE3D34"/>
    <w:rsid w:val="00AE43CE"/>
    <w:rsid w:val="00AE4E17"/>
    <w:rsid w:val="00AE51D9"/>
    <w:rsid w:val="00AE567B"/>
    <w:rsid w:val="00AE593A"/>
    <w:rsid w:val="00AE609D"/>
    <w:rsid w:val="00AE6150"/>
    <w:rsid w:val="00AE647C"/>
    <w:rsid w:val="00AE6B95"/>
    <w:rsid w:val="00AE6E40"/>
    <w:rsid w:val="00AE6EC2"/>
    <w:rsid w:val="00AE7170"/>
    <w:rsid w:val="00AE7B29"/>
    <w:rsid w:val="00AE7C3F"/>
    <w:rsid w:val="00AF0612"/>
    <w:rsid w:val="00AF0D5C"/>
    <w:rsid w:val="00AF0E1A"/>
    <w:rsid w:val="00AF1783"/>
    <w:rsid w:val="00AF23D6"/>
    <w:rsid w:val="00AF2A3E"/>
    <w:rsid w:val="00AF2DD6"/>
    <w:rsid w:val="00AF3C7F"/>
    <w:rsid w:val="00AF3DCE"/>
    <w:rsid w:val="00AF4361"/>
    <w:rsid w:val="00AF49C4"/>
    <w:rsid w:val="00AF4BB2"/>
    <w:rsid w:val="00AF5C57"/>
    <w:rsid w:val="00AF64AC"/>
    <w:rsid w:val="00AF6A2A"/>
    <w:rsid w:val="00AF6A49"/>
    <w:rsid w:val="00AF7D3F"/>
    <w:rsid w:val="00AF7DE2"/>
    <w:rsid w:val="00AF7F58"/>
    <w:rsid w:val="00B0049A"/>
    <w:rsid w:val="00B00580"/>
    <w:rsid w:val="00B00903"/>
    <w:rsid w:val="00B00B60"/>
    <w:rsid w:val="00B01887"/>
    <w:rsid w:val="00B01A51"/>
    <w:rsid w:val="00B01CFC"/>
    <w:rsid w:val="00B0240F"/>
    <w:rsid w:val="00B02BA5"/>
    <w:rsid w:val="00B02C14"/>
    <w:rsid w:val="00B036C1"/>
    <w:rsid w:val="00B03977"/>
    <w:rsid w:val="00B03E9E"/>
    <w:rsid w:val="00B040F3"/>
    <w:rsid w:val="00B04ACC"/>
    <w:rsid w:val="00B04EAA"/>
    <w:rsid w:val="00B04FA5"/>
    <w:rsid w:val="00B0567E"/>
    <w:rsid w:val="00B067AF"/>
    <w:rsid w:val="00B074CD"/>
    <w:rsid w:val="00B075EA"/>
    <w:rsid w:val="00B10CC2"/>
    <w:rsid w:val="00B11DC3"/>
    <w:rsid w:val="00B120F7"/>
    <w:rsid w:val="00B127CF"/>
    <w:rsid w:val="00B12824"/>
    <w:rsid w:val="00B12832"/>
    <w:rsid w:val="00B12998"/>
    <w:rsid w:val="00B12F03"/>
    <w:rsid w:val="00B12F55"/>
    <w:rsid w:val="00B13900"/>
    <w:rsid w:val="00B13A23"/>
    <w:rsid w:val="00B13E56"/>
    <w:rsid w:val="00B14264"/>
    <w:rsid w:val="00B143D6"/>
    <w:rsid w:val="00B144EE"/>
    <w:rsid w:val="00B1456B"/>
    <w:rsid w:val="00B149C5"/>
    <w:rsid w:val="00B14E12"/>
    <w:rsid w:val="00B157BF"/>
    <w:rsid w:val="00B15B29"/>
    <w:rsid w:val="00B15DF7"/>
    <w:rsid w:val="00B15F7D"/>
    <w:rsid w:val="00B168A8"/>
    <w:rsid w:val="00B169E6"/>
    <w:rsid w:val="00B16B9F"/>
    <w:rsid w:val="00B16E41"/>
    <w:rsid w:val="00B16F40"/>
    <w:rsid w:val="00B16F7C"/>
    <w:rsid w:val="00B1731E"/>
    <w:rsid w:val="00B17B82"/>
    <w:rsid w:val="00B20238"/>
    <w:rsid w:val="00B20294"/>
    <w:rsid w:val="00B20AA5"/>
    <w:rsid w:val="00B20D59"/>
    <w:rsid w:val="00B211C1"/>
    <w:rsid w:val="00B214AE"/>
    <w:rsid w:val="00B21A03"/>
    <w:rsid w:val="00B221B7"/>
    <w:rsid w:val="00B2235B"/>
    <w:rsid w:val="00B22873"/>
    <w:rsid w:val="00B22A67"/>
    <w:rsid w:val="00B23363"/>
    <w:rsid w:val="00B2406B"/>
    <w:rsid w:val="00B240A3"/>
    <w:rsid w:val="00B24334"/>
    <w:rsid w:val="00B25081"/>
    <w:rsid w:val="00B25606"/>
    <w:rsid w:val="00B25C0B"/>
    <w:rsid w:val="00B25C0F"/>
    <w:rsid w:val="00B26669"/>
    <w:rsid w:val="00B26923"/>
    <w:rsid w:val="00B2728B"/>
    <w:rsid w:val="00B272F2"/>
    <w:rsid w:val="00B273DF"/>
    <w:rsid w:val="00B278B7"/>
    <w:rsid w:val="00B3035A"/>
    <w:rsid w:val="00B30775"/>
    <w:rsid w:val="00B30C31"/>
    <w:rsid w:val="00B31084"/>
    <w:rsid w:val="00B317B8"/>
    <w:rsid w:val="00B31821"/>
    <w:rsid w:val="00B31CA4"/>
    <w:rsid w:val="00B32110"/>
    <w:rsid w:val="00B32383"/>
    <w:rsid w:val="00B32C03"/>
    <w:rsid w:val="00B3378B"/>
    <w:rsid w:val="00B33BAD"/>
    <w:rsid w:val="00B33D57"/>
    <w:rsid w:val="00B34089"/>
    <w:rsid w:val="00B34673"/>
    <w:rsid w:val="00B349F0"/>
    <w:rsid w:val="00B34A5D"/>
    <w:rsid w:val="00B35E95"/>
    <w:rsid w:val="00B36125"/>
    <w:rsid w:val="00B361B3"/>
    <w:rsid w:val="00B3696E"/>
    <w:rsid w:val="00B36B83"/>
    <w:rsid w:val="00B37007"/>
    <w:rsid w:val="00B373EB"/>
    <w:rsid w:val="00B374E4"/>
    <w:rsid w:val="00B37695"/>
    <w:rsid w:val="00B3784D"/>
    <w:rsid w:val="00B37991"/>
    <w:rsid w:val="00B401B6"/>
    <w:rsid w:val="00B403A8"/>
    <w:rsid w:val="00B405ED"/>
    <w:rsid w:val="00B41A79"/>
    <w:rsid w:val="00B4278E"/>
    <w:rsid w:val="00B42AF1"/>
    <w:rsid w:val="00B42BBB"/>
    <w:rsid w:val="00B42D72"/>
    <w:rsid w:val="00B42E62"/>
    <w:rsid w:val="00B43158"/>
    <w:rsid w:val="00B43451"/>
    <w:rsid w:val="00B43BA6"/>
    <w:rsid w:val="00B44B1F"/>
    <w:rsid w:val="00B44DE7"/>
    <w:rsid w:val="00B454E9"/>
    <w:rsid w:val="00B45535"/>
    <w:rsid w:val="00B4650D"/>
    <w:rsid w:val="00B4693C"/>
    <w:rsid w:val="00B46B87"/>
    <w:rsid w:val="00B46C43"/>
    <w:rsid w:val="00B46D4B"/>
    <w:rsid w:val="00B474DC"/>
    <w:rsid w:val="00B475B7"/>
    <w:rsid w:val="00B47674"/>
    <w:rsid w:val="00B50074"/>
    <w:rsid w:val="00B5128A"/>
    <w:rsid w:val="00B5130A"/>
    <w:rsid w:val="00B51D37"/>
    <w:rsid w:val="00B51E2C"/>
    <w:rsid w:val="00B51F8F"/>
    <w:rsid w:val="00B520F5"/>
    <w:rsid w:val="00B52F79"/>
    <w:rsid w:val="00B5310E"/>
    <w:rsid w:val="00B546D7"/>
    <w:rsid w:val="00B552D1"/>
    <w:rsid w:val="00B55690"/>
    <w:rsid w:val="00B55971"/>
    <w:rsid w:val="00B560F1"/>
    <w:rsid w:val="00B561DA"/>
    <w:rsid w:val="00B561F5"/>
    <w:rsid w:val="00B56D94"/>
    <w:rsid w:val="00B570BA"/>
    <w:rsid w:val="00B57251"/>
    <w:rsid w:val="00B57332"/>
    <w:rsid w:val="00B57BA8"/>
    <w:rsid w:val="00B57E3B"/>
    <w:rsid w:val="00B57E6C"/>
    <w:rsid w:val="00B605A5"/>
    <w:rsid w:val="00B607D0"/>
    <w:rsid w:val="00B60EEF"/>
    <w:rsid w:val="00B60FD2"/>
    <w:rsid w:val="00B6173C"/>
    <w:rsid w:val="00B61B41"/>
    <w:rsid w:val="00B61BEE"/>
    <w:rsid w:val="00B61C14"/>
    <w:rsid w:val="00B61C60"/>
    <w:rsid w:val="00B61E8D"/>
    <w:rsid w:val="00B6266E"/>
    <w:rsid w:val="00B62A8B"/>
    <w:rsid w:val="00B62BEB"/>
    <w:rsid w:val="00B632EC"/>
    <w:rsid w:val="00B6423D"/>
    <w:rsid w:val="00B64321"/>
    <w:rsid w:val="00B646ED"/>
    <w:rsid w:val="00B6498A"/>
    <w:rsid w:val="00B64C6F"/>
    <w:rsid w:val="00B64DF5"/>
    <w:rsid w:val="00B64F12"/>
    <w:rsid w:val="00B658A7"/>
    <w:rsid w:val="00B658D1"/>
    <w:rsid w:val="00B65F27"/>
    <w:rsid w:val="00B6651A"/>
    <w:rsid w:val="00B665D7"/>
    <w:rsid w:val="00B667A2"/>
    <w:rsid w:val="00B66C02"/>
    <w:rsid w:val="00B66D64"/>
    <w:rsid w:val="00B67799"/>
    <w:rsid w:val="00B70E13"/>
    <w:rsid w:val="00B71987"/>
    <w:rsid w:val="00B71A96"/>
    <w:rsid w:val="00B7215F"/>
    <w:rsid w:val="00B728F3"/>
    <w:rsid w:val="00B72B9B"/>
    <w:rsid w:val="00B72FA4"/>
    <w:rsid w:val="00B73319"/>
    <w:rsid w:val="00B7370E"/>
    <w:rsid w:val="00B73FD8"/>
    <w:rsid w:val="00B7474C"/>
    <w:rsid w:val="00B7479A"/>
    <w:rsid w:val="00B75386"/>
    <w:rsid w:val="00B75543"/>
    <w:rsid w:val="00B75F9D"/>
    <w:rsid w:val="00B7675E"/>
    <w:rsid w:val="00B7687B"/>
    <w:rsid w:val="00B768E3"/>
    <w:rsid w:val="00B769F9"/>
    <w:rsid w:val="00B77191"/>
    <w:rsid w:val="00B772FC"/>
    <w:rsid w:val="00B77647"/>
    <w:rsid w:val="00B776B4"/>
    <w:rsid w:val="00B80931"/>
    <w:rsid w:val="00B80A37"/>
    <w:rsid w:val="00B80F04"/>
    <w:rsid w:val="00B818EE"/>
    <w:rsid w:val="00B819AA"/>
    <w:rsid w:val="00B81A78"/>
    <w:rsid w:val="00B81C8A"/>
    <w:rsid w:val="00B82206"/>
    <w:rsid w:val="00B82A17"/>
    <w:rsid w:val="00B82FBC"/>
    <w:rsid w:val="00B8381A"/>
    <w:rsid w:val="00B83F83"/>
    <w:rsid w:val="00B845AA"/>
    <w:rsid w:val="00B84F7E"/>
    <w:rsid w:val="00B85028"/>
    <w:rsid w:val="00B85815"/>
    <w:rsid w:val="00B85847"/>
    <w:rsid w:val="00B85C51"/>
    <w:rsid w:val="00B85D9A"/>
    <w:rsid w:val="00B85EF1"/>
    <w:rsid w:val="00B8664E"/>
    <w:rsid w:val="00B866F3"/>
    <w:rsid w:val="00B8691C"/>
    <w:rsid w:val="00B86F9C"/>
    <w:rsid w:val="00B87343"/>
    <w:rsid w:val="00B87832"/>
    <w:rsid w:val="00B87931"/>
    <w:rsid w:val="00B87DAF"/>
    <w:rsid w:val="00B90344"/>
    <w:rsid w:val="00B909D8"/>
    <w:rsid w:val="00B90FCD"/>
    <w:rsid w:val="00B91150"/>
    <w:rsid w:val="00B9199C"/>
    <w:rsid w:val="00B919D1"/>
    <w:rsid w:val="00B9311D"/>
    <w:rsid w:val="00B93A9F"/>
    <w:rsid w:val="00B94475"/>
    <w:rsid w:val="00B9463B"/>
    <w:rsid w:val="00B956E7"/>
    <w:rsid w:val="00B957E8"/>
    <w:rsid w:val="00B95C34"/>
    <w:rsid w:val="00B96BD7"/>
    <w:rsid w:val="00B97255"/>
    <w:rsid w:val="00B97545"/>
    <w:rsid w:val="00B977B7"/>
    <w:rsid w:val="00B97943"/>
    <w:rsid w:val="00B979EF"/>
    <w:rsid w:val="00B97A91"/>
    <w:rsid w:val="00BA0871"/>
    <w:rsid w:val="00BA0A4A"/>
    <w:rsid w:val="00BA16F0"/>
    <w:rsid w:val="00BA1DBE"/>
    <w:rsid w:val="00BA20C3"/>
    <w:rsid w:val="00BA2484"/>
    <w:rsid w:val="00BA268C"/>
    <w:rsid w:val="00BA272B"/>
    <w:rsid w:val="00BA2D97"/>
    <w:rsid w:val="00BA2DE8"/>
    <w:rsid w:val="00BA369A"/>
    <w:rsid w:val="00BA3BD7"/>
    <w:rsid w:val="00BA4012"/>
    <w:rsid w:val="00BA4516"/>
    <w:rsid w:val="00BA49B4"/>
    <w:rsid w:val="00BA66EA"/>
    <w:rsid w:val="00BB05C7"/>
    <w:rsid w:val="00BB0DBD"/>
    <w:rsid w:val="00BB0DC1"/>
    <w:rsid w:val="00BB158A"/>
    <w:rsid w:val="00BB20B4"/>
    <w:rsid w:val="00BB3206"/>
    <w:rsid w:val="00BB3878"/>
    <w:rsid w:val="00BB424A"/>
    <w:rsid w:val="00BB4438"/>
    <w:rsid w:val="00BB4ACA"/>
    <w:rsid w:val="00BB4ACD"/>
    <w:rsid w:val="00BB4C79"/>
    <w:rsid w:val="00BB4E1C"/>
    <w:rsid w:val="00BB5149"/>
    <w:rsid w:val="00BB52C2"/>
    <w:rsid w:val="00BB539F"/>
    <w:rsid w:val="00BB54ED"/>
    <w:rsid w:val="00BB553B"/>
    <w:rsid w:val="00BB597E"/>
    <w:rsid w:val="00BB5B2F"/>
    <w:rsid w:val="00BB67D4"/>
    <w:rsid w:val="00BB6AB6"/>
    <w:rsid w:val="00BB6BBB"/>
    <w:rsid w:val="00BB743E"/>
    <w:rsid w:val="00BB7639"/>
    <w:rsid w:val="00BB786D"/>
    <w:rsid w:val="00BB7894"/>
    <w:rsid w:val="00BB7CB8"/>
    <w:rsid w:val="00BC0F2F"/>
    <w:rsid w:val="00BC170F"/>
    <w:rsid w:val="00BC1F6D"/>
    <w:rsid w:val="00BC244B"/>
    <w:rsid w:val="00BC29AD"/>
    <w:rsid w:val="00BC31A9"/>
    <w:rsid w:val="00BC34A2"/>
    <w:rsid w:val="00BC3963"/>
    <w:rsid w:val="00BC3981"/>
    <w:rsid w:val="00BC4198"/>
    <w:rsid w:val="00BC44C2"/>
    <w:rsid w:val="00BC4CCD"/>
    <w:rsid w:val="00BC5393"/>
    <w:rsid w:val="00BC58C6"/>
    <w:rsid w:val="00BC6A64"/>
    <w:rsid w:val="00BC6F28"/>
    <w:rsid w:val="00BC72C4"/>
    <w:rsid w:val="00BC741B"/>
    <w:rsid w:val="00BC74E0"/>
    <w:rsid w:val="00BC77EB"/>
    <w:rsid w:val="00BC79D5"/>
    <w:rsid w:val="00BC7A1D"/>
    <w:rsid w:val="00BC7FB3"/>
    <w:rsid w:val="00BD002F"/>
    <w:rsid w:val="00BD0428"/>
    <w:rsid w:val="00BD05FE"/>
    <w:rsid w:val="00BD07D1"/>
    <w:rsid w:val="00BD08F7"/>
    <w:rsid w:val="00BD0D87"/>
    <w:rsid w:val="00BD1B0C"/>
    <w:rsid w:val="00BD1BFE"/>
    <w:rsid w:val="00BD22EB"/>
    <w:rsid w:val="00BD24DC"/>
    <w:rsid w:val="00BD2562"/>
    <w:rsid w:val="00BD2930"/>
    <w:rsid w:val="00BD32BB"/>
    <w:rsid w:val="00BD34CA"/>
    <w:rsid w:val="00BD3A36"/>
    <w:rsid w:val="00BD3AC2"/>
    <w:rsid w:val="00BD537D"/>
    <w:rsid w:val="00BD555A"/>
    <w:rsid w:val="00BD580F"/>
    <w:rsid w:val="00BD5AC6"/>
    <w:rsid w:val="00BD6D1C"/>
    <w:rsid w:val="00BD7055"/>
    <w:rsid w:val="00BD7567"/>
    <w:rsid w:val="00BD7D24"/>
    <w:rsid w:val="00BD7D70"/>
    <w:rsid w:val="00BD7E9F"/>
    <w:rsid w:val="00BE12B2"/>
    <w:rsid w:val="00BE13D9"/>
    <w:rsid w:val="00BE1408"/>
    <w:rsid w:val="00BE14AB"/>
    <w:rsid w:val="00BE170F"/>
    <w:rsid w:val="00BE2284"/>
    <w:rsid w:val="00BE2339"/>
    <w:rsid w:val="00BE2AD5"/>
    <w:rsid w:val="00BE3214"/>
    <w:rsid w:val="00BE35B3"/>
    <w:rsid w:val="00BE438D"/>
    <w:rsid w:val="00BE4831"/>
    <w:rsid w:val="00BE4DC3"/>
    <w:rsid w:val="00BE530A"/>
    <w:rsid w:val="00BE548F"/>
    <w:rsid w:val="00BE5823"/>
    <w:rsid w:val="00BE5D86"/>
    <w:rsid w:val="00BE601D"/>
    <w:rsid w:val="00BE6B2A"/>
    <w:rsid w:val="00BE6B6A"/>
    <w:rsid w:val="00BE6C27"/>
    <w:rsid w:val="00BE712D"/>
    <w:rsid w:val="00BE7D92"/>
    <w:rsid w:val="00BF0D7B"/>
    <w:rsid w:val="00BF1952"/>
    <w:rsid w:val="00BF1F98"/>
    <w:rsid w:val="00BF2FC0"/>
    <w:rsid w:val="00BF3084"/>
    <w:rsid w:val="00BF316E"/>
    <w:rsid w:val="00BF3A78"/>
    <w:rsid w:val="00BF402D"/>
    <w:rsid w:val="00BF4265"/>
    <w:rsid w:val="00BF4299"/>
    <w:rsid w:val="00BF5968"/>
    <w:rsid w:val="00BF5D56"/>
    <w:rsid w:val="00BF5EF9"/>
    <w:rsid w:val="00BF64BF"/>
    <w:rsid w:val="00BF65E9"/>
    <w:rsid w:val="00BF68AD"/>
    <w:rsid w:val="00BF6ADB"/>
    <w:rsid w:val="00BF77A1"/>
    <w:rsid w:val="00C00E1D"/>
    <w:rsid w:val="00C0107D"/>
    <w:rsid w:val="00C01352"/>
    <w:rsid w:val="00C0192E"/>
    <w:rsid w:val="00C01AA3"/>
    <w:rsid w:val="00C01AD6"/>
    <w:rsid w:val="00C01B05"/>
    <w:rsid w:val="00C02883"/>
    <w:rsid w:val="00C02BCD"/>
    <w:rsid w:val="00C03450"/>
    <w:rsid w:val="00C03499"/>
    <w:rsid w:val="00C0349B"/>
    <w:rsid w:val="00C03699"/>
    <w:rsid w:val="00C046E9"/>
    <w:rsid w:val="00C0538B"/>
    <w:rsid w:val="00C05680"/>
    <w:rsid w:val="00C05A4C"/>
    <w:rsid w:val="00C05C53"/>
    <w:rsid w:val="00C05F6E"/>
    <w:rsid w:val="00C0784D"/>
    <w:rsid w:val="00C10853"/>
    <w:rsid w:val="00C10927"/>
    <w:rsid w:val="00C1128B"/>
    <w:rsid w:val="00C118F0"/>
    <w:rsid w:val="00C118FF"/>
    <w:rsid w:val="00C11BC2"/>
    <w:rsid w:val="00C11C60"/>
    <w:rsid w:val="00C12473"/>
    <w:rsid w:val="00C12A2D"/>
    <w:rsid w:val="00C12A68"/>
    <w:rsid w:val="00C13146"/>
    <w:rsid w:val="00C132D4"/>
    <w:rsid w:val="00C14030"/>
    <w:rsid w:val="00C14278"/>
    <w:rsid w:val="00C14FD4"/>
    <w:rsid w:val="00C15565"/>
    <w:rsid w:val="00C158AE"/>
    <w:rsid w:val="00C15A7C"/>
    <w:rsid w:val="00C162DB"/>
    <w:rsid w:val="00C16D24"/>
    <w:rsid w:val="00C17864"/>
    <w:rsid w:val="00C1791A"/>
    <w:rsid w:val="00C17E27"/>
    <w:rsid w:val="00C20897"/>
    <w:rsid w:val="00C20A48"/>
    <w:rsid w:val="00C213D5"/>
    <w:rsid w:val="00C21477"/>
    <w:rsid w:val="00C21565"/>
    <w:rsid w:val="00C21F44"/>
    <w:rsid w:val="00C2223C"/>
    <w:rsid w:val="00C224DD"/>
    <w:rsid w:val="00C23267"/>
    <w:rsid w:val="00C23956"/>
    <w:rsid w:val="00C247FA"/>
    <w:rsid w:val="00C24975"/>
    <w:rsid w:val="00C24A76"/>
    <w:rsid w:val="00C24DDD"/>
    <w:rsid w:val="00C24EE9"/>
    <w:rsid w:val="00C2584A"/>
    <w:rsid w:val="00C25927"/>
    <w:rsid w:val="00C25928"/>
    <w:rsid w:val="00C26E1E"/>
    <w:rsid w:val="00C278C1"/>
    <w:rsid w:val="00C310BC"/>
    <w:rsid w:val="00C3140F"/>
    <w:rsid w:val="00C31466"/>
    <w:rsid w:val="00C31664"/>
    <w:rsid w:val="00C317B9"/>
    <w:rsid w:val="00C321D8"/>
    <w:rsid w:val="00C33458"/>
    <w:rsid w:val="00C33885"/>
    <w:rsid w:val="00C34928"/>
    <w:rsid w:val="00C349DB"/>
    <w:rsid w:val="00C34BD3"/>
    <w:rsid w:val="00C351FB"/>
    <w:rsid w:val="00C35805"/>
    <w:rsid w:val="00C35C89"/>
    <w:rsid w:val="00C35F1C"/>
    <w:rsid w:val="00C36A9B"/>
    <w:rsid w:val="00C374A4"/>
    <w:rsid w:val="00C3772D"/>
    <w:rsid w:val="00C40136"/>
    <w:rsid w:val="00C40DCF"/>
    <w:rsid w:val="00C420FA"/>
    <w:rsid w:val="00C42278"/>
    <w:rsid w:val="00C42837"/>
    <w:rsid w:val="00C429CD"/>
    <w:rsid w:val="00C42A7E"/>
    <w:rsid w:val="00C43377"/>
    <w:rsid w:val="00C43453"/>
    <w:rsid w:val="00C43B0B"/>
    <w:rsid w:val="00C440D1"/>
    <w:rsid w:val="00C44319"/>
    <w:rsid w:val="00C45186"/>
    <w:rsid w:val="00C45939"/>
    <w:rsid w:val="00C46C12"/>
    <w:rsid w:val="00C47214"/>
    <w:rsid w:val="00C50234"/>
    <w:rsid w:val="00C50EEA"/>
    <w:rsid w:val="00C50F38"/>
    <w:rsid w:val="00C51184"/>
    <w:rsid w:val="00C51199"/>
    <w:rsid w:val="00C51565"/>
    <w:rsid w:val="00C52AA9"/>
    <w:rsid w:val="00C531AD"/>
    <w:rsid w:val="00C5323B"/>
    <w:rsid w:val="00C54514"/>
    <w:rsid w:val="00C5460E"/>
    <w:rsid w:val="00C549A5"/>
    <w:rsid w:val="00C549DD"/>
    <w:rsid w:val="00C5634E"/>
    <w:rsid w:val="00C563AF"/>
    <w:rsid w:val="00C5768E"/>
    <w:rsid w:val="00C578C1"/>
    <w:rsid w:val="00C6000C"/>
    <w:rsid w:val="00C600A0"/>
    <w:rsid w:val="00C605C7"/>
    <w:rsid w:val="00C6064C"/>
    <w:rsid w:val="00C60B22"/>
    <w:rsid w:val="00C60E07"/>
    <w:rsid w:val="00C61414"/>
    <w:rsid w:val="00C61495"/>
    <w:rsid w:val="00C61570"/>
    <w:rsid w:val="00C61836"/>
    <w:rsid w:val="00C623B0"/>
    <w:rsid w:val="00C63318"/>
    <w:rsid w:val="00C63440"/>
    <w:rsid w:val="00C6346A"/>
    <w:rsid w:val="00C63DFC"/>
    <w:rsid w:val="00C6430C"/>
    <w:rsid w:val="00C646D1"/>
    <w:rsid w:val="00C64930"/>
    <w:rsid w:val="00C64BEB"/>
    <w:rsid w:val="00C656B1"/>
    <w:rsid w:val="00C65B8B"/>
    <w:rsid w:val="00C6607B"/>
    <w:rsid w:val="00C669A8"/>
    <w:rsid w:val="00C67433"/>
    <w:rsid w:val="00C67F58"/>
    <w:rsid w:val="00C700F3"/>
    <w:rsid w:val="00C709FA"/>
    <w:rsid w:val="00C70CA8"/>
    <w:rsid w:val="00C7136D"/>
    <w:rsid w:val="00C71AF1"/>
    <w:rsid w:val="00C7214A"/>
    <w:rsid w:val="00C72299"/>
    <w:rsid w:val="00C72371"/>
    <w:rsid w:val="00C72888"/>
    <w:rsid w:val="00C72A6E"/>
    <w:rsid w:val="00C72A75"/>
    <w:rsid w:val="00C75281"/>
    <w:rsid w:val="00C7538A"/>
    <w:rsid w:val="00C75C66"/>
    <w:rsid w:val="00C7610E"/>
    <w:rsid w:val="00C76745"/>
    <w:rsid w:val="00C76F39"/>
    <w:rsid w:val="00C77037"/>
    <w:rsid w:val="00C77AFC"/>
    <w:rsid w:val="00C80354"/>
    <w:rsid w:val="00C80E28"/>
    <w:rsid w:val="00C80F4A"/>
    <w:rsid w:val="00C813ED"/>
    <w:rsid w:val="00C81BDF"/>
    <w:rsid w:val="00C81C74"/>
    <w:rsid w:val="00C82402"/>
    <w:rsid w:val="00C82976"/>
    <w:rsid w:val="00C82E13"/>
    <w:rsid w:val="00C83586"/>
    <w:rsid w:val="00C83694"/>
    <w:rsid w:val="00C83BA3"/>
    <w:rsid w:val="00C83EB5"/>
    <w:rsid w:val="00C84A7B"/>
    <w:rsid w:val="00C85C0E"/>
    <w:rsid w:val="00C85D92"/>
    <w:rsid w:val="00C867B3"/>
    <w:rsid w:val="00C878F5"/>
    <w:rsid w:val="00C87D56"/>
    <w:rsid w:val="00C87EBE"/>
    <w:rsid w:val="00C9142E"/>
    <w:rsid w:val="00C915E6"/>
    <w:rsid w:val="00C91795"/>
    <w:rsid w:val="00C91A0D"/>
    <w:rsid w:val="00C91D9C"/>
    <w:rsid w:val="00C91E6F"/>
    <w:rsid w:val="00C91F30"/>
    <w:rsid w:val="00C92957"/>
    <w:rsid w:val="00C92A9A"/>
    <w:rsid w:val="00C93684"/>
    <w:rsid w:val="00C944EA"/>
    <w:rsid w:val="00C953EC"/>
    <w:rsid w:val="00C956A3"/>
    <w:rsid w:val="00C960BD"/>
    <w:rsid w:val="00C96267"/>
    <w:rsid w:val="00C966F7"/>
    <w:rsid w:val="00C96C98"/>
    <w:rsid w:val="00C970ED"/>
    <w:rsid w:val="00C97300"/>
    <w:rsid w:val="00C97483"/>
    <w:rsid w:val="00C97C3E"/>
    <w:rsid w:val="00C97DC2"/>
    <w:rsid w:val="00CA0505"/>
    <w:rsid w:val="00CA055F"/>
    <w:rsid w:val="00CA0898"/>
    <w:rsid w:val="00CA111F"/>
    <w:rsid w:val="00CA1DD6"/>
    <w:rsid w:val="00CA1F04"/>
    <w:rsid w:val="00CA2C29"/>
    <w:rsid w:val="00CA2C61"/>
    <w:rsid w:val="00CA31F9"/>
    <w:rsid w:val="00CA36F0"/>
    <w:rsid w:val="00CA3710"/>
    <w:rsid w:val="00CA3779"/>
    <w:rsid w:val="00CA3A0D"/>
    <w:rsid w:val="00CA3EBF"/>
    <w:rsid w:val="00CA57F3"/>
    <w:rsid w:val="00CA5A33"/>
    <w:rsid w:val="00CA7092"/>
    <w:rsid w:val="00CA70B2"/>
    <w:rsid w:val="00CA793C"/>
    <w:rsid w:val="00CB0039"/>
    <w:rsid w:val="00CB03F7"/>
    <w:rsid w:val="00CB05E0"/>
    <w:rsid w:val="00CB06EF"/>
    <w:rsid w:val="00CB071E"/>
    <w:rsid w:val="00CB1C78"/>
    <w:rsid w:val="00CB1D57"/>
    <w:rsid w:val="00CB2553"/>
    <w:rsid w:val="00CB2A3E"/>
    <w:rsid w:val="00CB2C33"/>
    <w:rsid w:val="00CB2DF0"/>
    <w:rsid w:val="00CB2F9F"/>
    <w:rsid w:val="00CB32FF"/>
    <w:rsid w:val="00CB3454"/>
    <w:rsid w:val="00CB395F"/>
    <w:rsid w:val="00CB3DF9"/>
    <w:rsid w:val="00CB411C"/>
    <w:rsid w:val="00CB4487"/>
    <w:rsid w:val="00CB4FE5"/>
    <w:rsid w:val="00CB50E2"/>
    <w:rsid w:val="00CB56A8"/>
    <w:rsid w:val="00CB5732"/>
    <w:rsid w:val="00CB5E06"/>
    <w:rsid w:val="00CB61D1"/>
    <w:rsid w:val="00CB6611"/>
    <w:rsid w:val="00CB716E"/>
    <w:rsid w:val="00CB72DA"/>
    <w:rsid w:val="00CB7314"/>
    <w:rsid w:val="00CB7A62"/>
    <w:rsid w:val="00CC023A"/>
    <w:rsid w:val="00CC0458"/>
    <w:rsid w:val="00CC08E8"/>
    <w:rsid w:val="00CC1555"/>
    <w:rsid w:val="00CC209C"/>
    <w:rsid w:val="00CC28D4"/>
    <w:rsid w:val="00CC2918"/>
    <w:rsid w:val="00CC41FE"/>
    <w:rsid w:val="00CC445D"/>
    <w:rsid w:val="00CC45BC"/>
    <w:rsid w:val="00CC4E90"/>
    <w:rsid w:val="00CC5229"/>
    <w:rsid w:val="00CC5325"/>
    <w:rsid w:val="00CC5507"/>
    <w:rsid w:val="00CC55C9"/>
    <w:rsid w:val="00CC5710"/>
    <w:rsid w:val="00CC58C4"/>
    <w:rsid w:val="00CC5DDF"/>
    <w:rsid w:val="00CC6299"/>
    <w:rsid w:val="00CC64F0"/>
    <w:rsid w:val="00CC6503"/>
    <w:rsid w:val="00CC77E4"/>
    <w:rsid w:val="00CD0196"/>
    <w:rsid w:val="00CD01B9"/>
    <w:rsid w:val="00CD0266"/>
    <w:rsid w:val="00CD04A2"/>
    <w:rsid w:val="00CD055E"/>
    <w:rsid w:val="00CD07DE"/>
    <w:rsid w:val="00CD0A1C"/>
    <w:rsid w:val="00CD0C23"/>
    <w:rsid w:val="00CD16E2"/>
    <w:rsid w:val="00CD1B0A"/>
    <w:rsid w:val="00CD1C79"/>
    <w:rsid w:val="00CD1CC2"/>
    <w:rsid w:val="00CD21C4"/>
    <w:rsid w:val="00CD2249"/>
    <w:rsid w:val="00CD2571"/>
    <w:rsid w:val="00CD2E5F"/>
    <w:rsid w:val="00CD2F86"/>
    <w:rsid w:val="00CD3387"/>
    <w:rsid w:val="00CD382E"/>
    <w:rsid w:val="00CD38FB"/>
    <w:rsid w:val="00CD52F0"/>
    <w:rsid w:val="00CD548E"/>
    <w:rsid w:val="00CD56D8"/>
    <w:rsid w:val="00CD63B5"/>
    <w:rsid w:val="00CD68A4"/>
    <w:rsid w:val="00CD68FB"/>
    <w:rsid w:val="00CD76E1"/>
    <w:rsid w:val="00CD77C7"/>
    <w:rsid w:val="00CD77D1"/>
    <w:rsid w:val="00CE0730"/>
    <w:rsid w:val="00CE1DF2"/>
    <w:rsid w:val="00CE1F3B"/>
    <w:rsid w:val="00CE1F78"/>
    <w:rsid w:val="00CE2573"/>
    <w:rsid w:val="00CE2962"/>
    <w:rsid w:val="00CE29E2"/>
    <w:rsid w:val="00CE349E"/>
    <w:rsid w:val="00CE3A92"/>
    <w:rsid w:val="00CE3C7E"/>
    <w:rsid w:val="00CE4C2E"/>
    <w:rsid w:val="00CE547C"/>
    <w:rsid w:val="00CE6E7C"/>
    <w:rsid w:val="00CE717C"/>
    <w:rsid w:val="00CE78D2"/>
    <w:rsid w:val="00CE7B99"/>
    <w:rsid w:val="00CE7E5C"/>
    <w:rsid w:val="00CF0948"/>
    <w:rsid w:val="00CF0BAB"/>
    <w:rsid w:val="00CF10C7"/>
    <w:rsid w:val="00CF1250"/>
    <w:rsid w:val="00CF1304"/>
    <w:rsid w:val="00CF1C2A"/>
    <w:rsid w:val="00CF1C3A"/>
    <w:rsid w:val="00CF1DA3"/>
    <w:rsid w:val="00CF1DD8"/>
    <w:rsid w:val="00CF1F88"/>
    <w:rsid w:val="00CF25A5"/>
    <w:rsid w:val="00CF262C"/>
    <w:rsid w:val="00CF2664"/>
    <w:rsid w:val="00CF2798"/>
    <w:rsid w:val="00CF2F32"/>
    <w:rsid w:val="00CF3F2E"/>
    <w:rsid w:val="00CF46F9"/>
    <w:rsid w:val="00CF4A56"/>
    <w:rsid w:val="00CF4AF8"/>
    <w:rsid w:val="00CF4FB7"/>
    <w:rsid w:val="00CF4FC2"/>
    <w:rsid w:val="00CF5844"/>
    <w:rsid w:val="00CF5AC4"/>
    <w:rsid w:val="00CF5E21"/>
    <w:rsid w:val="00CF5F4B"/>
    <w:rsid w:val="00CF77ED"/>
    <w:rsid w:val="00CF7E4D"/>
    <w:rsid w:val="00CF7E95"/>
    <w:rsid w:val="00CF7F31"/>
    <w:rsid w:val="00D016CC"/>
    <w:rsid w:val="00D017B4"/>
    <w:rsid w:val="00D01B19"/>
    <w:rsid w:val="00D01BFB"/>
    <w:rsid w:val="00D01D06"/>
    <w:rsid w:val="00D02D46"/>
    <w:rsid w:val="00D03D19"/>
    <w:rsid w:val="00D0491B"/>
    <w:rsid w:val="00D04958"/>
    <w:rsid w:val="00D04C85"/>
    <w:rsid w:val="00D04CA5"/>
    <w:rsid w:val="00D05377"/>
    <w:rsid w:val="00D05753"/>
    <w:rsid w:val="00D05996"/>
    <w:rsid w:val="00D05A68"/>
    <w:rsid w:val="00D05E29"/>
    <w:rsid w:val="00D05FD4"/>
    <w:rsid w:val="00D068EF"/>
    <w:rsid w:val="00D06A16"/>
    <w:rsid w:val="00D06FCC"/>
    <w:rsid w:val="00D07710"/>
    <w:rsid w:val="00D07A5A"/>
    <w:rsid w:val="00D07C70"/>
    <w:rsid w:val="00D10B39"/>
    <w:rsid w:val="00D10B6F"/>
    <w:rsid w:val="00D10EC4"/>
    <w:rsid w:val="00D10F9F"/>
    <w:rsid w:val="00D114E9"/>
    <w:rsid w:val="00D1180F"/>
    <w:rsid w:val="00D118A5"/>
    <w:rsid w:val="00D121E4"/>
    <w:rsid w:val="00D1282A"/>
    <w:rsid w:val="00D12DAA"/>
    <w:rsid w:val="00D13470"/>
    <w:rsid w:val="00D13595"/>
    <w:rsid w:val="00D1474E"/>
    <w:rsid w:val="00D151FA"/>
    <w:rsid w:val="00D1562E"/>
    <w:rsid w:val="00D15900"/>
    <w:rsid w:val="00D160DE"/>
    <w:rsid w:val="00D16244"/>
    <w:rsid w:val="00D16580"/>
    <w:rsid w:val="00D16C48"/>
    <w:rsid w:val="00D16FD2"/>
    <w:rsid w:val="00D1713C"/>
    <w:rsid w:val="00D206E2"/>
    <w:rsid w:val="00D209AC"/>
    <w:rsid w:val="00D20EFB"/>
    <w:rsid w:val="00D216BA"/>
    <w:rsid w:val="00D2179E"/>
    <w:rsid w:val="00D22251"/>
    <w:rsid w:val="00D227A9"/>
    <w:rsid w:val="00D22AB6"/>
    <w:rsid w:val="00D22EE0"/>
    <w:rsid w:val="00D23402"/>
    <w:rsid w:val="00D23448"/>
    <w:rsid w:val="00D23AD7"/>
    <w:rsid w:val="00D242C3"/>
    <w:rsid w:val="00D245C6"/>
    <w:rsid w:val="00D24919"/>
    <w:rsid w:val="00D24F89"/>
    <w:rsid w:val="00D25340"/>
    <w:rsid w:val="00D25376"/>
    <w:rsid w:val="00D2561C"/>
    <w:rsid w:val="00D2568D"/>
    <w:rsid w:val="00D259B1"/>
    <w:rsid w:val="00D266F2"/>
    <w:rsid w:val="00D30F3D"/>
    <w:rsid w:val="00D3114D"/>
    <w:rsid w:val="00D315A5"/>
    <w:rsid w:val="00D3211E"/>
    <w:rsid w:val="00D325A3"/>
    <w:rsid w:val="00D32748"/>
    <w:rsid w:val="00D3321B"/>
    <w:rsid w:val="00D3336C"/>
    <w:rsid w:val="00D3387C"/>
    <w:rsid w:val="00D33D02"/>
    <w:rsid w:val="00D33EEF"/>
    <w:rsid w:val="00D340E1"/>
    <w:rsid w:val="00D34581"/>
    <w:rsid w:val="00D35245"/>
    <w:rsid w:val="00D35821"/>
    <w:rsid w:val="00D379CA"/>
    <w:rsid w:val="00D379D2"/>
    <w:rsid w:val="00D37C93"/>
    <w:rsid w:val="00D40624"/>
    <w:rsid w:val="00D4126D"/>
    <w:rsid w:val="00D418FE"/>
    <w:rsid w:val="00D41D20"/>
    <w:rsid w:val="00D41DFD"/>
    <w:rsid w:val="00D422E0"/>
    <w:rsid w:val="00D4275F"/>
    <w:rsid w:val="00D43F11"/>
    <w:rsid w:val="00D4417D"/>
    <w:rsid w:val="00D44D6F"/>
    <w:rsid w:val="00D44D82"/>
    <w:rsid w:val="00D45BEA"/>
    <w:rsid w:val="00D463BA"/>
    <w:rsid w:val="00D469EF"/>
    <w:rsid w:val="00D46AB9"/>
    <w:rsid w:val="00D46B06"/>
    <w:rsid w:val="00D5012C"/>
    <w:rsid w:val="00D504A3"/>
    <w:rsid w:val="00D5070C"/>
    <w:rsid w:val="00D515E8"/>
    <w:rsid w:val="00D52370"/>
    <w:rsid w:val="00D52553"/>
    <w:rsid w:val="00D52652"/>
    <w:rsid w:val="00D533E4"/>
    <w:rsid w:val="00D53470"/>
    <w:rsid w:val="00D53A9D"/>
    <w:rsid w:val="00D53EE2"/>
    <w:rsid w:val="00D5411E"/>
    <w:rsid w:val="00D54331"/>
    <w:rsid w:val="00D54387"/>
    <w:rsid w:val="00D557EC"/>
    <w:rsid w:val="00D5587B"/>
    <w:rsid w:val="00D55C97"/>
    <w:rsid w:val="00D55CFC"/>
    <w:rsid w:val="00D55F18"/>
    <w:rsid w:val="00D5621D"/>
    <w:rsid w:val="00D562D3"/>
    <w:rsid w:val="00D56867"/>
    <w:rsid w:val="00D573E2"/>
    <w:rsid w:val="00D576C7"/>
    <w:rsid w:val="00D57EA6"/>
    <w:rsid w:val="00D60044"/>
    <w:rsid w:val="00D604B0"/>
    <w:rsid w:val="00D60A2E"/>
    <w:rsid w:val="00D61D0B"/>
    <w:rsid w:val="00D623AA"/>
    <w:rsid w:val="00D626D6"/>
    <w:rsid w:val="00D628B6"/>
    <w:rsid w:val="00D62954"/>
    <w:rsid w:val="00D62CC9"/>
    <w:rsid w:val="00D62D1B"/>
    <w:rsid w:val="00D62E2A"/>
    <w:rsid w:val="00D6362F"/>
    <w:rsid w:val="00D63F14"/>
    <w:rsid w:val="00D64456"/>
    <w:rsid w:val="00D64D55"/>
    <w:rsid w:val="00D65390"/>
    <w:rsid w:val="00D65A4B"/>
    <w:rsid w:val="00D65E6A"/>
    <w:rsid w:val="00D6614D"/>
    <w:rsid w:val="00D6619B"/>
    <w:rsid w:val="00D66517"/>
    <w:rsid w:val="00D66648"/>
    <w:rsid w:val="00D669EC"/>
    <w:rsid w:val="00D678CC"/>
    <w:rsid w:val="00D67A1E"/>
    <w:rsid w:val="00D67D2E"/>
    <w:rsid w:val="00D704BF"/>
    <w:rsid w:val="00D70A52"/>
    <w:rsid w:val="00D70B29"/>
    <w:rsid w:val="00D714C5"/>
    <w:rsid w:val="00D715C4"/>
    <w:rsid w:val="00D71BE3"/>
    <w:rsid w:val="00D71EC8"/>
    <w:rsid w:val="00D72C9D"/>
    <w:rsid w:val="00D7315C"/>
    <w:rsid w:val="00D7322C"/>
    <w:rsid w:val="00D735B3"/>
    <w:rsid w:val="00D73859"/>
    <w:rsid w:val="00D7487E"/>
    <w:rsid w:val="00D7543B"/>
    <w:rsid w:val="00D7587C"/>
    <w:rsid w:val="00D758AE"/>
    <w:rsid w:val="00D75A1D"/>
    <w:rsid w:val="00D7614E"/>
    <w:rsid w:val="00D76186"/>
    <w:rsid w:val="00D761F8"/>
    <w:rsid w:val="00D7667A"/>
    <w:rsid w:val="00D76E73"/>
    <w:rsid w:val="00D772FF"/>
    <w:rsid w:val="00D801B8"/>
    <w:rsid w:val="00D806FC"/>
    <w:rsid w:val="00D80A21"/>
    <w:rsid w:val="00D81496"/>
    <w:rsid w:val="00D81B6C"/>
    <w:rsid w:val="00D8291F"/>
    <w:rsid w:val="00D82C2E"/>
    <w:rsid w:val="00D82C6C"/>
    <w:rsid w:val="00D8316D"/>
    <w:rsid w:val="00D8320C"/>
    <w:rsid w:val="00D833E2"/>
    <w:rsid w:val="00D83672"/>
    <w:rsid w:val="00D8381D"/>
    <w:rsid w:val="00D84A41"/>
    <w:rsid w:val="00D84AAD"/>
    <w:rsid w:val="00D85BEE"/>
    <w:rsid w:val="00D86585"/>
    <w:rsid w:val="00D86904"/>
    <w:rsid w:val="00D86DAD"/>
    <w:rsid w:val="00D86DD0"/>
    <w:rsid w:val="00D86F29"/>
    <w:rsid w:val="00D86F4A"/>
    <w:rsid w:val="00D86FE1"/>
    <w:rsid w:val="00D872FF"/>
    <w:rsid w:val="00D87E67"/>
    <w:rsid w:val="00D90CB8"/>
    <w:rsid w:val="00D912DB"/>
    <w:rsid w:val="00D9152E"/>
    <w:rsid w:val="00D91B0B"/>
    <w:rsid w:val="00D91DBF"/>
    <w:rsid w:val="00D920D7"/>
    <w:rsid w:val="00D9235F"/>
    <w:rsid w:val="00D9297D"/>
    <w:rsid w:val="00D930FA"/>
    <w:rsid w:val="00D93A87"/>
    <w:rsid w:val="00D93A95"/>
    <w:rsid w:val="00D944FB"/>
    <w:rsid w:val="00D9504C"/>
    <w:rsid w:val="00D9567B"/>
    <w:rsid w:val="00D95747"/>
    <w:rsid w:val="00D95E88"/>
    <w:rsid w:val="00D96205"/>
    <w:rsid w:val="00D96290"/>
    <w:rsid w:val="00D96917"/>
    <w:rsid w:val="00D969A7"/>
    <w:rsid w:val="00D96A69"/>
    <w:rsid w:val="00D96FCB"/>
    <w:rsid w:val="00D97342"/>
    <w:rsid w:val="00D97F58"/>
    <w:rsid w:val="00DA04EB"/>
    <w:rsid w:val="00DA055C"/>
    <w:rsid w:val="00DA0A06"/>
    <w:rsid w:val="00DA0FE9"/>
    <w:rsid w:val="00DA11A5"/>
    <w:rsid w:val="00DA1645"/>
    <w:rsid w:val="00DA1BB8"/>
    <w:rsid w:val="00DA209B"/>
    <w:rsid w:val="00DA25EB"/>
    <w:rsid w:val="00DA27C1"/>
    <w:rsid w:val="00DA29B0"/>
    <w:rsid w:val="00DA3152"/>
    <w:rsid w:val="00DA3C04"/>
    <w:rsid w:val="00DA4020"/>
    <w:rsid w:val="00DA4186"/>
    <w:rsid w:val="00DA46A5"/>
    <w:rsid w:val="00DA4879"/>
    <w:rsid w:val="00DA4E55"/>
    <w:rsid w:val="00DA4F6D"/>
    <w:rsid w:val="00DA555B"/>
    <w:rsid w:val="00DA5664"/>
    <w:rsid w:val="00DA5B32"/>
    <w:rsid w:val="00DA5B56"/>
    <w:rsid w:val="00DA5E6F"/>
    <w:rsid w:val="00DA6591"/>
    <w:rsid w:val="00DA739F"/>
    <w:rsid w:val="00DA7429"/>
    <w:rsid w:val="00DA76F7"/>
    <w:rsid w:val="00DB0518"/>
    <w:rsid w:val="00DB054B"/>
    <w:rsid w:val="00DB0625"/>
    <w:rsid w:val="00DB0D5D"/>
    <w:rsid w:val="00DB106A"/>
    <w:rsid w:val="00DB135E"/>
    <w:rsid w:val="00DB1570"/>
    <w:rsid w:val="00DB2103"/>
    <w:rsid w:val="00DB2231"/>
    <w:rsid w:val="00DB3365"/>
    <w:rsid w:val="00DB37DA"/>
    <w:rsid w:val="00DB3B7E"/>
    <w:rsid w:val="00DB3D96"/>
    <w:rsid w:val="00DB3E46"/>
    <w:rsid w:val="00DB46D3"/>
    <w:rsid w:val="00DB4917"/>
    <w:rsid w:val="00DB4BDE"/>
    <w:rsid w:val="00DB4C88"/>
    <w:rsid w:val="00DB4DD1"/>
    <w:rsid w:val="00DB5081"/>
    <w:rsid w:val="00DB55D9"/>
    <w:rsid w:val="00DB58A7"/>
    <w:rsid w:val="00DB6028"/>
    <w:rsid w:val="00DB6903"/>
    <w:rsid w:val="00DB7027"/>
    <w:rsid w:val="00DB70D9"/>
    <w:rsid w:val="00DB743C"/>
    <w:rsid w:val="00DB776D"/>
    <w:rsid w:val="00DB77FB"/>
    <w:rsid w:val="00DB7C28"/>
    <w:rsid w:val="00DC08F4"/>
    <w:rsid w:val="00DC0971"/>
    <w:rsid w:val="00DC0A40"/>
    <w:rsid w:val="00DC0D55"/>
    <w:rsid w:val="00DC16EC"/>
    <w:rsid w:val="00DC1915"/>
    <w:rsid w:val="00DC19DD"/>
    <w:rsid w:val="00DC2809"/>
    <w:rsid w:val="00DC2A2A"/>
    <w:rsid w:val="00DC2AA8"/>
    <w:rsid w:val="00DC2CE8"/>
    <w:rsid w:val="00DC32CA"/>
    <w:rsid w:val="00DC3333"/>
    <w:rsid w:val="00DC3617"/>
    <w:rsid w:val="00DC4199"/>
    <w:rsid w:val="00DC522A"/>
    <w:rsid w:val="00DC571C"/>
    <w:rsid w:val="00DC587E"/>
    <w:rsid w:val="00DC60AA"/>
    <w:rsid w:val="00DC60BD"/>
    <w:rsid w:val="00DC6771"/>
    <w:rsid w:val="00DC6B64"/>
    <w:rsid w:val="00DC6D6F"/>
    <w:rsid w:val="00DC7854"/>
    <w:rsid w:val="00DC7A9A"/>
    <w:rsid w:val="00DD0401"/>
    <w:rsid w:val="00DD1BD8"/>
    <w:rsid w:val="00DD1F18"/>
    <w:rsid w:val="00DD26EB"/>
    <w:rsid w:val="00DD294D"/>
    <w:rsid w:val="00DD3741"/>
    <w:rsid w:val="00DD3EA1"/>
    <w:rsid w:val="00DD3EED"/>
    <w:rsid w:val="00DD3F72"/>
    <w:rsid w:val="00DD4663"/>
    <w:rsid w:val="00DD46E7"/>
    <w:rsid w:val="00DD4A5B"/>
    <w:rsid w:val="00DD59BC"/>
    <w:rsid w:val="00DD5F3C"/>
    <w:rsid w:val="00DD7776"/>
    <w:rsid w:val="00DE0BA8"/>
    <w:rsid w:val="00DE1930"/>
    <w:rsid w:val="00DE1FA8"/>
    <w:rsid w:val="00DE2251"/>
    <w:rsid w:val="00DE2837"/>
    <w:rsid w:val="00DE2FDA"/>
    <w:rsid w:val="00DE3EF3"/>
    <w:rsid w:val="00DE4789"/>
    <w:rsid w:val="00DE485B"/>
    <w:rsid w:val="00DE4A44"/>
    <w:rsid w:val="00DE4B78"/>
    <w:rsid w:val="00DE50BE"/>
    <w:rsid w:val="00DE5F38"/>
    <w:rsid w:val="00DE65C5"/>
    <w:rsid w:val="00DE662C"/>
    <w:rsid w:val="00DE730A"/>
    <w:rsid w:val="00DF00E6"/>
    <w:rsid w:val="00DF0551"/>
    <w:rsid w:val="00DF0777"/>
    <w:rsid w:val="00DF0BEA"/>
    <w:rsid w:val="00DF1079"/>
    <w:rsid w:val="00DF1A04"/>
    <w:rsid w:val="00DF240A"/>
    <w:rsid w:val="00DF244A"/>
    <w:rsid w:val="00DF270C"/>
    <w:rsid w:val="00DF2DD7"/>
    <w:rsid w:val="00DF32BE"/>
    <w:rsid w:val="00DF3323"/>
    <w:rsid w:val="00DF3369"/>
    <w:rsid w:val="00DF3C0D"/>
    <w:rsid w:val="00DF3DE7"/>
    <w:rsid w:val="00DF4D5D"/>
    <w:rsid w:val="00DF5777"/>
    <w:rsid w:val="00DF5B02"/>
    <w:rsid w:val="00DF5CD1"/>
    <w:rsid w:val="00DF61FC"/>
    <w:rsid w:val="00DF6443"/>
    <w:rsid w:val="00DF6B46"/>
    <w:rsid w:val="00DF6D64"/>
    <w:rsid w:val="00DF6F1E"/>
    <w:rsid w:val="00DF74DB"/>
    <w:rsid w:val="00DF74FD"/>
    <w:rsid w:val="00DF75A6"/>
    <w:rsid w:val="00DF7FE0"/>
    <w:rsid w:val="00E00449"/>
    <w:rsid w:val="00E005CF"/>
    <w:rsid w:val="00E0079E"/>
    <w:rsid w:val="00E00B18"/>
    <w:rsid w:val="00E014E7"/>
    <w:rsid w:val="00E0309A"/>
    <w:rsid w:val="00E03698"/>
    <w:rsid w:val="00E03769"/>
    <w:rsid w:val="00E03CCE"/>
    <w:rsid w:val="00E03E83"/>
    <w:rsid w:val="00E04060"/>
    <w:rsid w:val="00E0489E"/>
    <w:rsid w:val="00E0592C"/>
    <w:rsid w:val="00E05A66"/>
    <w:rsid w:val="00E05D12"/>
    <w:rsid w:val="00E066B1"/>
    <w:rsid w:val="00E0739B"/>
    <w:rsid w:val="00E073B4"/>
    <w:rsid w:val="00E07CAC"/>
    <w:rsid w:val="00E10F13"/>
    <w:rsid w:val="00E1194A"/>
    <w:rsid w:val="00E11CCD"/>
    <w:rsid w:val="00E11EF7"/>
    <w:rsid w:val="00E122B9"/>
    <w:rsid w:val="00E12A2B"/>
    <w:rsid w:val="00E12B64"/>
    <w:rsid w:val="00E12C89"/>
    <w:rsid w:val="00E12F0D"/>
    <w:rsid w:val="00E12F1C"/>
    <w:rsid w:val="00E1306F"/>
    <w:rsid w:val="00E130C5"/>
    <w:rsid w:val="00E13581"/>
    <w:rsid w:val="00E13A89"/>
    <w:rsid w:val="00E13E97"/>
    <w:rsid w:val="00E13FF7"/>
    <w:rsid w:val="00E14883"/>
    <w:rsid w:val="00E14A71"/>
    <w:rsid w:val="00E14B24"/>
    <w:rsid w:val="00E15391"/>
    <w:rsid w:val="00E15905"/>
    <w:rsid w:val="00E15E10"/>
    <w:rsid w:val="00E16395"/>
    <w:rsid w:val="00E16EA6"/>
    <w:rsid w:val="00E17AF7"/>
    <w:rsid w:val="00E17BCA"/>
    <w:rsid w:val="00E20F7F"/>
    <w:rsid w:val="00E20FD9"/>
    <w:rsid w:val="00E22005"/>
    <w:rsid w:val="00E22C10"/>
    <w:rsid w:val="00E22C1D"/>
    <w:rsid w:val="00E2305F"/>
    <w:rsid w:val="00E23284"/>
    <w:rsid w:val="00E23305"/>
    <w:rsid w:val="00E236FE"/>
    <w:rsid w:val="00E24F5E"/>
    <w:rsid w:val="00E253CD"/>
    <w:rsid w:val="00E265D2"/>
    <w:rsid w:val="00E26F00"/>
    <w:rsid w:val="00E2715E"/>
    <w:rsid w:val="00E27648"/>
    <w:rsid w:val="00E300D0"/>
    <w:rsid w:val="00E309EA"/>
    <w:rsid w:val="00E30A39"/>
    <w:rsid w:val="00E30E85"/>
    <w:rsid w:val="00E318F9"/>
    <w:rsid w:val="00E31C2F"/>
    <w:rsid w:val="00E31CA2"/>
    <w:rsid w:val="00E31CE1"/>
    <w:rsid w:val="00E321B2"/>
    <w:rsid w:val="00E326AF"/>
    <w:rsid w:val="00E326DD"/>
    <w:rsid w:val="00E3281F"/>
    <w:rsid w:val="00E32AB1"/>
    <w:rsid w:val="00E32FEF"/>
    <w:rsid w:val="00E33581"/>
    <w:rsid w:val="00E33703"/>
    <w:rsid w:val="00E339E1"/>
    <w:rsid w:val="00E33A00"/>
    <w:rsid w:val="00E33BA3"/>
    <w:rsid w:val="00E33CE5"/>
    <w:rsid w:val="00E33D47"/>
    <w:rsid w:val="00E34015"/>
    <w:rsid w:val="00E341BD"/>
    <w:rsid w:val="00E34DC3"/>
    <w:rsid w:val="00E35479"/>
    <w:rsid w:val="00E35654"/>
    <w:rsid w:val="00E357C5"/>
    <w:rsid w:val="00E36365"/>
    <w:rsid w:val="00E3719C"/>
    <w:rsid w:val="00E37206"/>
    <w:rsid w:val="00E376D8"/>
    <w:rsid w:val="00E37B36"/>
    <w:rsid w:val="00E37D80"/>
    <w:rsid w:val="00E400FD"/>
    <w:rsid w:val="00E4072E"/>
    <w:rsid w:val="00E40B68"/>
    <w:rsid w:val="00E41CCD"/>
    <w:rsid w:val="00E42E78"/>
    <w:rsid w:val="00E4349C"/>
    <w:rsid w:val="00E4362A"/>
    <w:rsid w:val="00E436F7"/>
    <w:rsid w:val="00E43910"/>
    <w:rsid w:val="00E43BB4"/>
    <w:rsid w:val="00E445B3"/>
    <w:rsid w:val="00E455BF"/>
    <w:rsid w:val="00E46314"/>
    <w:rsid w:val="00E463C4"/>
    <w:rsid w:val="00E4746E"/>
    <w:rsid w:val="00E479E1"/>
    <w:rsid w:val="00E502B6"/>
    <w:rsid w:val="00E503CA"/>
    <w:rsid w:val="00E50B64"/>
    <w:rsid w:val="00E50CB5"/>
    <w:rsid w:val="00E51115"/>
    <w:rsid w:val="00E517B0"/>
    <w:rsid w:val="00E52386"/>
    <w:rsid w:val="00E5245D"/>
    <w:rsid w:val="00E530A2"/>
    <w:rsid w:val="00E53F93"/>
    <w:rsid w:val="00E54213"/>
    <w:rsid w:val="00E54955"/>
    <w:rsid w:val="00E55070"/>
    <w:rsid w:val="00E55330"/>
    <w:rsid w:val="00E55C49"/>
    <w:rsid w:val="00E567FF"/>
    <w:rsid w:val="00E56D01"/>
    <w:rsid w:val="00E57656"/>
    <w:rsid w:val="00E579A1"/>
    <w:rsid w:val="00E57E71"/>
    <w:rsid w:val="00E60290"/>
    <w:rsid w:val="00E604CF"/>
    <w:rsid w:val="00E61DDD"/>
    <w:rsid w:val="00E61E26"/>
    <w:rsid w:val="00E62B3F"/>
    <w:rsid w:val="00E62EB3"/>
    <w:rsid w:val="00E62F88"/>
    <w:rsid w:val="00E63154"/>
    <w:rsid w:val="00E63498"/>
    <w:rsid w:val="00E6362A"/>
    <w:rsid w:val="00E63D21"/>
    <w:rsid w:val="00E63E23"/>
    <w:rsid w:val="00E65B9B"/>
    <w:rsid w:val="00E65ED8"/>
    <w:rsid w:val="00E661EF"/>
    <w:rsid w:val="00E667D9"/>
    <w:rsid w:val="00E66D2A"/>
    <w:rsid w:val="00E671E7"/>
    <w:rsid w:val="00E67970"/>
    <w:rsid w:val="00E67DEB"/>
    <w:rsid w:val="00E70449"/>
    <w:rsid w:val="00E70859"/>
    <w:rsid w:val="00E7087F"/>
    <w:rsid w:val="00E70F74"/>
    <w:rsid w:val="00E70FDC"/>
    <w:rsid w:val="00E71325"/>
    <w:rsid w:val="00E71B85"/>
    <w:rsid w:val="00E72763"/>
    <w:rsid w:val="00E7294A"/>
    <w:rsid w:val="00E73740"/>
    <w:rsid w:val="00E73BB6"/>
    <w:rsid w:val="00E7407B"/>
    <w:rsid w:val="00E74894"/>
    <w:rsid w:val="00E74CBE"/>
    <w:rsid w:val="00E76BFB"/>
    <w:rsid w:val="00E76CCB"/>
    <w:rsid w:val="00E8033D"/>
    <w:rsid w:val="00E80A40"/>
    <w:rsid w:val="00E81A72"/>
    <w:rsid w:val="00E82384"/>
    <w:rsid w:val="00E82B5A"/>
    <w:rsid w:val="00E82FD1"/>
    <w:rsid w:val="00E83358"/>
    <w:rsid w:val="00E83363"/>
    <w:rsid w:val="00E8370C"/>
    <w:rsid w:val="00E839E6"/>
    <w:rsid w:val="00E84625"/>
    <w:rsid w:val="00E848D2"/>
    <w:rsid w:val="00E85344"/>
    <w:rsid w:val="00E85723"/>
    <w:rsid w:val="00E85C6A"/>
    <w:rsid w:val="00E86393"/>
    <w:rsid w:val="00E867D2"/>
    <w:rsid w:val="00E86948"/>
    <w:rsid w:val="00E86A2B"/>
    <w:rsid w:val="00E90042"/>
    <w:rsid w:val="00E90198"/>
    <w:rsid w:val="00E90AA7"/>
    <w:rsid w:val="00E9166A"/>
    <w:rsid w:val="00E91A1D"/>
    <w:rsid w:val="00E91E75"/>
    <w:rsid w:val="00E920A5"/>
    <w:rsid w:val="00E92698"/>
    <w:rsid w:val="00E9309F"/>
    <w:rsid w:val="00E946F2"/>
    <w:rsid w:val="00E94DB5"/>
    <w:rsid w:val="00E960C7"/>
    <w:rsid w:val="00E96398"/>
    <w:rsid w:val="00E964E0"/>
    <w:rsid w:val="00E96870"/>
    <w:rsid w:val="00E97703"/>
    <w:rsid w:val="00E977A1"/>
    <w:rsid w:val="00E97C2D"/>
    <w:rsid w:val="00E97E6A"/>
    <w:rsid w:val="00EA0092"/>
    <w:rsid w:val="00EA08C3"/>
    <w:rsid w:val="00EA08D5"/>
    <w:rsid w:val="00EA08EA"/>
    <w:rsid w:val="00EA09B2"/>
    <w:rsid w:val="00EA0CC7"/>
    <w:rsid w:val="00EA14AD"/>
    <w:rsid w:val="00EA19BB"/>
    <w:rsid w:val="00EA24EF"/>
    <w:rsid w:val="00EA2616"/>
    <w:rsid w:val="00EA2CF9"/>
    <w:rsid w:val="00EA308E"/>
    <w:rsid w:val="00EA3346"/>
    <w:rsid w:val="00EA336C"/>
    <w:rsid w:val="00EA3416"/>
    <w:rsid w:val="00EA3D8C"/>
    <w:rsid w:val="00EA3DD1"/>
    <w:rsid w:val="00EA3E20"/>
    <w:rsid w:val="00EA3E2B"/>
    <w:rsid w:val="00EA46DB"/>
    <w:rsid w:val="00EA4E3E"/>
    <w:rsid w:val="00EA4F26"/>
    <w:rsid w:val="00EA4FCE"/>
    <w:rsid w:val="00EA5112"/>
    <w:rsid w:val="00EA5B2A"/>
    <w:rsid w:val="00EA5F93"/>
    <w:rsid w:val="00EA6CA6"/>
    <w:rsid w:val="00EA7D7E"/>
    <w:rsid w:val="00EB05E7"/>
    <w:rsid w:val="00EB0740"/>
    <w:rsid w:val="00EB105E"/>
    <w:rsid w:val="00EB14D9"/>
    <w:rsid w:val="00EB1EB1"/>
    <w:rsid w:val="00EB2253"/>
    <w:rsid w:val="00EB2328"/>
    <w:rsid w:val="00EB2686"/>
    <w:rsid w:val="00EB285D"/>
    <w:rsid w:val="00EB2F5B"/>
    <w:rsid w:val="00EB2FFF"/>
    <w:rsid w:val="00EB3590"/>
    <w:rsid w:val="00EB39CA"/>
    <w:rsid w:val="00EB418E"/>
    <w:rsid w:val="00EB439B"/>
    <w:rsid w:val="00EB48B4"/>
    <w:rsid w:val="00EB5631"/>
    <w:rsid w:val="00EB66A9"/>
    <w:rsid w:val="00EB6764"/>
    <w:rsid w:val="00EB693F"/>
    <w:rsid w:val="00EB6D78"/>
    <w:rsid w:val="00EB751A"/>
    <w:rsid w:val="00EB7E1D"/>
    <w:rsid w:val="00EC00C2"/>
    <w:rsid w:val="00EC0D20"/>
    <w:rsid w:val="00EC110E"/>
    <w:rsid w:val="00EC1FC2"/>
    <w:rsid w:val="00EC2169"/>
    <w:rsid w:val="00EC224E"/>
    <w:rsid w:val="00EC378F"/>
    <w:rsid w:val="00EC38E0"/>
    <w:rsid w:val="00EC3977"/>
    <w:rsid w:val="00EC3E1B"/>
    <w:rsid w:val="00EC3FA7"/>
    <w:rsid w:val="00EC4159"/>
    <w:rsid w:val="00EC436C"/>
    <w:rsid w:val="00EC48F7"/>
    <w:rsid w:val="00EC4936"/>
    <w:rsid w:val="00EC49B1"/>
    <w:rsid w:val="00EC4C65"/>
    <w:rsid w:val="00EC565E"/>
    <w:rsid w:val="00EC6185"/>
    <w:rsid w:val="00EC67D4"/>
    <w:rsid w:val="00EC6C35"/>
    <w:rsid w:val="00EC733E"/>
    <w:rsid w:val="00EC7F98"/>
    <w:rsid w:val="00ED07B3"/>
    <w:rsid w:val="00ED134B"/>
    <w:rsid w:val="00ED14B8"/>
    <w:rsid w:val="00ED2362"/>
    <w:rsid w:val="00ED250F"/>
    <w:rsid w:val="00ED2BC0"/>
    <w:rsid w:val="00ED2D7D"/>
    <w:rsid w:val="00ED2DF9"/>
    <w:rsid w:val="00ED38D4"/>
    <w:rsid w:val="00ED3C3B"/>
    <w:rsid w:val="00ED43DE"/>
    <w:rsid w:val="00ED4B51"/>
    <w:rsid w:val="00ED4CD6"/>
    <w:rsid w:val="00ED5B00"/>
    <w:rsid w:val="00ED5C90"/>
    <w:rsid w:val="00ED5F28"/>
    <w:rsid w:val="00ED6026"/>
    <w:rsid w:val="00ED60F3"/>
    <w:rsid w:val="00ED64D9"/>
    <w:rsid w:val="00ED6955"/>
    <w:rsid w:val="00ED708F"/>
    <w:rsid w:val="00ED739F"/>
    <w:rsid w:val="00ED7B13"/>
    <w:rsid w:val="00ED7CF6"/>
    <w:rsid w:val="00EE0BCF"/>
    <w:rsid w:val="00EE1C5E"/>
    <w:rsid w:val="00EE23DF"/>
    <w:rsid w:val="00EE25D8"/>
    <w:rsid w:val="00EE286D"/>
    <w:rsid w:val="00EE32F0"/>
    <w:rsid w:val="00EE387E"/>
    <w:rsid w:val="00EE4068"/>
    <w:rsid w:val="00EE4139"/>
    <w:rsid w:val="00EE44A1"/>
    <w:rsid w:val="00EE47E0"/>
    <w:rsid w:val="00EE571D"/>
    <w:rsid w:val="00EE5985"/>
    <w:rsid w:val="00EE5C1F"/>
    <w:rsid w:val="00EE65A3"/>
    <w:rsid w:val="00EE7891"/>
    <w:rsid w:val="00EF046B"/>
    <w:rsid w:val="00EF08BA"/>
    <w:rsid w:val="00EF1547"/>
    <w:rsid w:val="00EF233B"/>
    <w:rsid w:val="00EF2A23"/>
    <w:rsid w:val="00EF2B5E"/>
    <w:rsid w:val="00EF2F29"/>
    <w:rsid w:val="00EF47FD"/>
    <w:rsid w:val="00EF4971"/>
    <w:rsid w:val="00EF4DAA"/>
    <w:rsid w:val="00EF51CB"/>
    <w:rsid w:val="00EF579C"/>
    <w:rsid w:val="00EF5973"/>
    <w:rsid w:val="00EF5E68"/>
    <w:rsid w:val="00EF5EBD"/>
    <w:rsid w:val="00EF63ED"/>
    <w:rsid w:val="00EF64CD"/>
    <w:rsid w:val="00EF75CF"/>
    <w:rsid w:val="00EF7932"/>
    <w:rsid w:val="00EF7A8F"/>
    <w:rsid w:val="00EF7C79"/>
    <w:rsid w:val="00EF7E57"/>
    <w:rsid w:val="00F003B8"/>
    <w:rsid w:val="00F008B2"/>
    <w:rsid w:val="00F00950"/>
    <w:rsid w:val="00F01320"/>
    <w:rsid w:val="00F018E6"/>
    <w:rsid w:val="00F01AC3"/>
    <w:rsid w:val="00F01C3D"/>
    <w:rsid w:val="00F02399"/>
    <w:rsid w:val="00F02656"/>
    <w:rsid w:val="00F02674"/>
    <w:rsid w:val="00F026AC"/>
    <w:rsid w:val="00F03C5D"/>
    <w:rsid w:val="00F04351"/>
    <w:rsid w:val="00F0453B"/>
    <w:rsid w:val="00F04801"/>
    <w:rsid w:val="00F04BED"/>
    <w:rsid w:val="00F057A6"/>
    <w:rsid w:val="00F05DE3"/>
    <w:rsid w:val="00F05FDC"/>
    <w:rsid w:val="00F0612F"/>
    <w:rsid w:val="00F06BF8"/>
    <w:rsid w:val="00F06D75"/>
    <w:rsid w:val="00F072C0"/>
    <w:rsid w:val="00F073E8"/>
    <w:rsid w:val="00F101F5"/>
    <w:rsid w:val="00F10535"/>
    <w:rsid w:val="00F10F9E"/>
    <w:rsid w:val="00F11002"/>
    <w:rsid w:val="00F119F6"/>
    <w:rsid w:val="00F11CC4"/>
    <w:rsid w:val="00F11F39"/>
    <w:rsid w:val="00F121F3"/>
    <w:rsid w:val="00F1294C"/>
    <w:rsid w:val="00F1362A"/>
    <w:rsid w:val="00F13871"/>
    <w:rsid w:val="00F13C5A"/>
    <w:rsid w:val="00F13F72"/>
    <w:rsid w:val="00F13F75"/>
    <w:rsid w:val="00F1421B"/>
    <w:rsid w:val="00F145C9"/>
    <w:rsid w:val="00F152C8"/>
    <w:rsid w:val="00F15848"/>
    <w:rsid w:val="00F15AE0"/>
    <w:rsid w:val="00F1624F"/>
    <w:rsid w:val="00F163AC"/>
    <w:rsid w:val="00F166D0"/>
    <w:rsid w:val="00F16D14"/>
    <w:rsid w:val="00F17AEE"/>
    <w:rsid w:val="00F17B82"/>
    <w:rsid w:val="00F17D0C"/>
    <w:rsid w:val="00F2130E"/>
    <w:rsid w:val="00F2172C"/>
    <w:rsid w:val="00F21CA0"/>
    <w:rsid w:val="00F21F68"/>
    <w:rsid w:val="00F21FE2"/>
    <w:rsid w:val="00F22025"/>
    <w:rsid w:val="00F22447"/>
    <w:rsid w:val="00F22645"/>
    <w:rsid w:val="00F22BB7"/>
    <w:rsid w:val="00F22D27"/>
    <w:rsid w:val="00F2461A"/>
    <w:rsid w:val="00F2564C"/>
    <w:rsid w:val="00F25BC9"/>
    <w:rsid w:val="00F2635B"/>
    <w:rsid w:val="00F2651D"/>
    <w:rsid w:val="00F272A1"/>
    <w:rsid w:val="00F27698"/>
    <w:rsid w:val="00F300F6"/>
    <w:rsid w:val="00F301FF"/>
    <w:rsid w:val="00F3044D"/>
    <w:rsid w:val="00F30648"/>
    <w:rsid w:val="00F30787"/>
    <w:rsid w:val="00F30B5E"/>
    <w:rsid w:val="00F30EF7"/>
    <w:rsid w:val="00F31C8E"/>
    <w:rsid w:val="00F32A8A"/>
    <w:rsid w:val="00F33F02"/>
    <w:rsid w:val="00F34263"/>
    <w:rsid w:val="00F34265"/>
    <w:rsid w:val="00F34B78"/>
    <w:rsid w:val="00F34CC0"/>
    <w:rsid w:val="00F352AC"/>
    <w:rsid w:val="00F3543A"/>
    <w:rsid w:val="00F358E7"/>
    <w:rsid w:val="00F36177"/>
    <w:rsid w:val="00F362A3"/>
    <w:rsid w:val="00F37A6D"/>
    <w:rsid w:val="00F40054"/>
    <w:rsid w:val="00F40BB0"/>
    <w:rsid w:val="00F41005"/>
    <w:rsid w:val="00F41672"/>
    <w:rsid w:val="00F41803"/>
    <w:rsid w:val="00F42317"/>
    <w:rsid w:val="00F426B1"/>
    <w:rsid w:val="00F42BCB"/>
    <w:rsid w:val="00F42F6E"/>
    <w:rsid w:val="00F431C8"/>
    <w:rsid w:val="00F43CC2"/>
    <w:rsid w:val="00F43F1A"/>
    <w:rsid w:val="00F43F59"/>
    <w:rsid w:val="00F4417A"/>
    <w:rsid w:val="00F44557"/>
    <w:rsid w:val="00F448C3"/>
    <w:rsid w:val="00F4516D"/>
    <w:rsid w:val="00F451A7"/>
    <w:rsid w:val="00F451CE"/>
    <w:rsid w:val="00F45446"/>
    <w:rsid w:val="00F45933"/>
    <w:rsid w:val="00F45DA3"/>
    <w:rsid w:val="00F465B3"/>
    <w:rsid w:val="00F4681F"/>
    <w:rsid w:val="00F46AE1"/>
    <w:rsid w:val="00F470CB"/>
    <w:rsid w:val="00F472E9"/>
    <w:rsid w:val="00F47346"/>
    <w:rsid w:val="00F4744E"/>
    <w:rsid w:val="00F478B4"/>
    <w:rsid w:val="00F47AC4"/>
    <w:rsid w:val="00F47CCB"/>
    <w:rsid w:val="00F500DB"/>
    <w:rsid w:val="00F504C2"/>
    <w:rsid w:val="00F50A95"/>
    <w:rsid w:val="00F510DE"/>
    <w:rsid w:val="00F52A22"/>
    <w:rsid w:val="00F52FAD"/>
    <w:rsid w:val="00F53066"/>
    <w:rsid w:val="00F5346A"/>
    <w:rsid w:val="00F53652"/>
    <w:rsid w:val="00F53FC5"/>
    <w:rsid w:val="00F54523"/>
    <w:rsid w:val="00F545A5"/>
    <w:rsid w:val="00F5483A"/>
    <w:rsid w:val="00F55281"/>
    <w:rsid w:val="00F55365"/>
    <w:rsid w:val="00F553FA"/>
    <w:rsid w:val="00F553FE"/>
    <w:rsid w:val="00F55466"/>
    <w:rsid w:val="00F55578"/>
    <w:rsid w:val="00F55F00"/>
    <w:rsid w:val="00F56CDE"/>
    <w:rsid w:val="00F57541"/>
    <w:rsid w:val="00F575CA"/>
    <w:rsid w:val="00F5783A"/>
    <w:rsid w:val="00F5796E"/>
    <w:rsid w:val="00F57DC8"/>
    <w:rsid w:val="00F57FD6"/>
    <w:rsid w:val="00F60006"/>
    <w:rsid w:val="00F6012C"/>
    <w:rsid w:val="00F605CD"/>
    <w:rsid w:val="00F612B8"/>
    <w:rsid w:val="00F6189D"/>
    <w:rsid w:val="00F635C8"/>
    <w:rsid w:val="00F63716"/>
    <w:rsid w:val="00F64E46"/>
    <w:rsid w:val="00F66477"/>
    <w:rsid w:val="00F6657E"/>
    <w:rsid w:val="00F6661E"/>
    <w:rsid w:val="00F673A2"/>
    <w:rsid w:val="00F67917"/>
    <w:rsid w:val="00F70310"/>
    <w:rsid w:val="00F70BEA"/>
    <w:rsid w:val="00F71005"/>
    <w:rsid w:val="00F71847"/>
    <w:rsid w:val="00F71CE1"/>
    <w:rsid w:val="00F7221B"/>
    <w:rsid w:val="00F734FB"/>
    <w:rsid w:val="00F7383E"/>
    <w:rsid w:val="00F73F12"/>
    <w:rsid w:val="00F74525"/>
    <w:rsid w:val="00F74AE1"/>
    <w:rsid w:val="00F7577E"/>
    <w:rsid w:val="00F75B57"/>
    <w:rsid w:val="00F75F35"/>
    <w:rsid w:val="00F762DD"/>
    <w:rsid w:val="00F768B2"/>
    <w:rsid w:val="00F769E2"/>
    <w:rsid w:val="00F76BB0"/>
    <w:rsid w:val="00F77ECA"/>
    <w:rsid w:val="00F8003C"/>
    <w:rsid w:val="00F80961"/>
    <w:rsid w:val="00F80A7C"/>
    <w:rsid w:val="00F80D3C"/>
    <w:rsid w:val="00F80DF0"/>
    <w:rsid w:val="00F81382"/>
    <w:rsid w:val="00F817A0"/>
    <w:rsid w:val="00F825B8"/>
    <w:rsid w:val="00F82EAF"/>
    <w:rsid w:val="00F830D8"/>
    <w:rsid w:val="00F847A3"/>
    <w:rsid w:val="00F84E25"/>
    <w:rsid w:val="00F85142"/>
    <w:rsid w:val="00F856E3"/>
    <w:rsid w:val="00F860E7"/>
    <w:rsid w:val="00F864EE"/>
    <w:rsid w:val="00F86630"/>
    <w:rsid w:val="00F86872"/>
    <w:rsid w:val="00F86EBB"/>
    <w:rsid w:val="00F87AB1"/>
    <w:rsid w:val="00F905C8"/>
    <w:rsid w:val="00F90A60"/>
    <w:rsid w:val="00F90E5C"/>
    <w:rsid w:val="00F90EEB"/>
    <w:rsid w:val="00F90FB7"/>
    <w:rsid w:val="00F911C5"/>
    <w:rsid w:val="00F91318"/>
    <w:rsid w:val="00F918BF"/>
    <w:rsid w:val="00F92002"/>
    <w:rsid w:val="00F923E4"/>
    <w:rsid w:val="00F926EF"/>
    <w:rsid w:val="00F92911"/>
    <w:rsid w:val="00F92948"/>
    <w:rsid w:val="00F92D10"/>
    <w:rsid w:val="00F92ED6"/>
    <w:rsid w:val="00F933C5"/>
    <w:rsid w:val="00F9443C"/>
    <w:rsid w:val="00F9444B"/>
    <w:rsid w:val="00F94757"/>
    <w:rsid w:val="00F95C3D"/>
    <w:rsid w:val="00F9661F"/>
    <w:rsid w:val="00F96BC7"/>
    <w:rsid w:val="00F96D58"/>
    <w:rsid w:val="00F97846"/>
    <w:rsid w:val="00FA082D"/>
    <w:rsid w:val="00FA13D1"/>
    <w:rsid w:val="00FA1643"/>
    <w:rsid w:val="00FA1B3C"/>
    <w:rsid w:val="00FA1D73"/>
    <w:rsid w:val="00FA2FBD"/>
    <w:rsid w:val="00FA307E"/>
    <w:rsid w:val="00FA3632"/>
    <w:rsid w:val="00FA3AFB"/>
    <w:rsid w:val="00FA3FC3"/>
    <w:rsid w:val="00FA401F"/>
    <w:rsid w:val="00FA4317"/>
    <w:rsid w:val="00FA4378"/>
    <w:rsid w:val="00FA451B"/>
    <w:rsid w:val="00FA4546"/>
    <w:rsid w:val="00FA4FD6"/>
    <w:rsid w:val="00FA6DE5"/>
    <w:rsid w:val="00FA7041"/>
    <w:rsid w:val="00FA7753"/>
    <w:rsid w:val="00FA77CE"/>
    <w:rsid w:val="00FA7C33"/>
    <w:rsid w:val="00FA7E0C"/>
    <w:rsid w:val="00FA7E24"/>
    <w:rsid w:val="00FB04AB"/>
    <w:rsid w:val="00FB0DD8"/>
    <w:rsid w:val="00FB1DE3"/>
    <w:rsid w:val="00FB2697"/>
    <w:rsid w:val="00FB2A13"/>
    <w:rsid w:val="00FB2ECE"/>
    <w:rsid w:val="00FB3114"/>
    <w:rsid w:val="00FB31BE"/>
    <w:rsid w:val="00FB345C"/>
    <w:rsid w:val="00FB3B93"/>
    <w:rsid w:val="00FB3E93"/>
    <w:rsid w:val="00FB4BAB"/>
    <w:rsid w:val="00FB524B"/>
    <w:rsid w:val="00FB74C8"/>
    <w:rsid w:val="00FB7675"/>
    <w:rsid w:val="00FB79C2"/>
    <w:rsid w:val="00FB79F2"/>
    <w:rsid w:val="00FB7ACA"/>
    <w:rsid w:val="00FB7EBF"/>
    <w:rsid w:val="00FB7FA4"/>
    <w:rsid w:val="00FC0965"/>
    <w:rsid w:val="00FC0966"/>
    <w:rsid w:val="00FC0B68"/>
    <w:rsid w:val="00FC1E05"/>
    <w:rsid w:val="00FC1EC9"/>
    <w:rsid w:val="00FC2678"/>
    <w:rsid w:val="00FC3585"/>
    <w:rsid w:val="00FC4371"/>
    <w:rsid w:val="00FC49B8"/>
    <w:rsid w:val="00FC4C0E"/>
    <w:rsid w:val="00FC562D"/>
    <w:rsid w:val="00FC5735"/>
    <w:rsid w:val="00FC643F"/>
    <w:rsid w:val="00FC6B53"/>
    <w:rsid w:val="00FC6EFE"/>
    <w:rsid w:val="00FD08A2"/>
    <w:rsid w:val="00FD21C5"/>
    <w:rsid w:val="00FD24E4"/>
    <w:rsid w:val="00FD2BAC"/>
    <w:rsid w:val="00FD31AF"/>
    <w:rsid w:val="00FD38B2"/>
    <w:rsid w:val="00FD40EC"/>
    <w:rsid w:val="00FD4F87"/>
    <w:rsid w:val="00FD51FD"/>
    <w:rsid w:val="00FD534C"/>
    <w:rsid w:val="00FD5527"/>
    <w:rsid w:val="00FD5630"/>
    <w:rsid w:val="00FD56C6"/>
    <w:rsid w:val="00FD5D97"/>
    <w:rsid w:val="00FD6277"/>
    <w:rsid w:val="00FD7121"/>
    <w:rsid w:val="00FD7211"/>
    <w:rsid w:val="00FD76D9"/>
    <w:rsid w:val="00FD7DD4"/>
    <w:rsid w:val="00FE03E2"/>
    <w:rsid w:val="00FE05A6"/>
    <w:rsid w:val="00FE09CD"/>
    <w:rsid w:val="00FE09E8"/>
    <w:rsid w:val="00FE0CDE"/>
    <w:rsid w:val="00FE1549"/>
    <w:rsid w:val="00FE1861"/>
    <w:rsid w:val="00FE1CE6"/>
    <w:rsid w:val="00FE2450"/>
    <w:rsid w:val="00FE2C68"/>
    <w:rsid w:val="00FE2F0D"/>
    <w:rsid w:val="00FE3123"/>
    <w:rsid w:val="00FE32E6"/>
    <w:rsid w:val="00FE3A6C"/>
    <w:rsid w:val="00FE3B49"/>
    <w:rsid w:val="00FE3BE3"/>
    <w:rsid w:val="00FE41C9"/>
    <w:rsid w:val="00FE45EB"/>
    <w:rsid w:val="00FE46E7"/>
    <w:rsid w:val="00FE4792"/>
    <w:rsid w:val="00FE4B5F"/>
    <w:rsid w:val="00FE57AC"/>
    <w:rsid w:val="00FE601B"/>
    <w:rsid w:val="00FE61D5"/>
    <w:rsid w:val="00FE691C"/>
    <w:rsid w:val="00FE69EE"/>
    <w:rsid w:val="00FE716B"/>
    <w:rsid w:val="00FE73CB"/>
    <w:rsid w:val="00FE747E"/>
    <w:rsid w:val="00FE7740"/>
    <w:rsid w:val="00FE7F22"/>
    <w:rsid w:val="00FE7F4F"/>
    <w:rsid w:val="00FF015A"/>
    <w:rsid w:val="00FF07D5"/>
    <w:rsid w:val="00FF08FC"/>
    <w:rsid w:val="00FF09ED"/>
    <w:rsid w:val="00FF0B36"/>
    <w:rsid w:val="00FF0CC3"/>
    <w:rsid w:val="00FF169D"/>
    <w:rsid w:val="00FF1732"/>
    <w:rsid w:val="00FF1BF6"/>
    <w:rsid w:val="00FF1F6F"/>
    <w:rsid w:val="00FF21A3"/>
    <w:rsid w:val="00FF3362"/>
    <w:rsid w:val="00FF35FF"/>
    <w:rsid w:val="00FF370A"/>
    <w:rsid w:val="00FF3C29"/>
    <w:rsid w:val="00FF4241"/>
    <w:rsid w:val="00FF4372"/>
    <w:rsid w:val="00FF592D"/>
    <w:rsid w:val="00FF67F2"/>
    <w:rsid w:val="00FF698A"/>
    <w:rsid w:val="00FF6D3D"/>
    <w:rsid w:val="00FF72DD"/>
    <w:rsid w:val="00FF7584"/>
    <w:rsid w:val="00FF7E1D"/>
    <w:rsid w:val="09ADC819"/>
    <w:rsid w:val="2AFA5BEF"/>
    <w:rsid w:val="385ACEB1"/>
    <w:rsid w:val="40942995"/>
    <w:rsid w:val="625A3C13"/>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102F4E"/>
  <w15:chartTrackingRefBased/>
  <w15:docId w15:val="{B9ABD064-390B-4647-AC56-CF029DB5D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fi-FI" w:eastAsia="fi-FI"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pPr>
      <w:spacing w:after="160" w:line="259" w:lineRule="auto"/>
    </w:pPr>
    <w:rPr>
      <w:sz w:val="22"/>
      <w:szCs w:val="22"/>
      <w:lang w:eastAsia="en-US"/>
    </w:rPr>
  </w:style>
  <w:style w:type="paragraph" w:styleId="Otsikko1">
    <w:name w:val="heading 1"/>
    <w:basedOn w:val="Normaali"/>
    <w:next w:val="Normaali"/>
    <w:link w:val="Otsikko1Char"/>
    <w:qFormat/>
    <w:rsid w:val="00650C2F"/>
    <w:pPr>
      <w:keepNext/>
      <w:spacing w:after="0" w:line="240" w:lineRule="auto"/>
      <w:outlineLvl w:val="0"/>
    </w:pPr>
    <w:rPr>
      <w:rFonts w:ascii="Times New Roman" w:eastAsia="Times New Roman" w:hAnsi="Times New Roman" w:cs="Times New Roman"/>
      <w:b/>
      <w:sz w:val="24"/>
      <w:szCs w:val="20"/>
      <w:lang w:eastAsia="fi-FI"/>
    </w:rPr>
  </w:style>
  <w:style w:type="paragraph" w:styleId="Otsikko5">
    <w:name w:val="heading 5"/>
    <w:basedOn w:val="Normaali"/>
    <w:next w:val="Normaali"/>
    <w:link w:val="Otsikko5Char"/>
    <w:uiPriority w:val="9"/>
    <w:semiHidden/>
    <w:unhideWhenUsed/>
    <w:qFormat/>
    <w:rsid w:val="009E5F18"/>
    <w:pPr>
      <w:keepNext/>
      <w:keepLines/>
      <w:spacing w:before="40" w:after="0"/>
      <w:outlineLvl w:val="4"/>
    </w:pPr>
    <w:rPr>
      <w:rFonts w:ascii="Calibri Light" w:eastAsia="Yu Gothic Light" w:hAnsi="Calibri Light" w:cs="Times New Roman"/>
      <w:color w:val="2F5496"/>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Luettelokappale">
    <w:name w:val="List Paragraph"/>
    <w:basedOn w:val="Normaali"/>
    <w:uiPriority w:val="34"/>
    <w:qFormat/>
    <w:rsid w:val="008B5DCC"/>
    <w:pPr>
      <w:ind w:left="720"/>
      <w:contextualSpacing/>
    </w:pPr>
  </w:style>
  <w:style w:type="paragraph" w:styleId="NormaaliWWW">
    <w:name w:val="Normal (Web)"/>
    <w:basedOn w:val="Normaali"/>
    <w:uiPriority w:val="99"/>
    <w:unhideWhenUsed/>
    <w:qFormat/>
    <w:rsid w:val="00650C2F"/>
    <w:pPr>
      <w:spacing w:before="100" w:beforeAutospacing="1" w:after="100" w:afterAutospacing="1" w:line="240" w:lineRule="auto"/>
    </w:pPr>
    <w:rPr>
      <w:rFonts w:ascii="Times New Roman" w:eastAsia="Times New Roman" w:hAnsi="Times New Roman" w:cs="Times New Roman"/>
      <w:sz w:val="24"/>
      <w:szCs w:val="24"/>
      <w:lang w:eastAsia="fi-FI"/>
    </w:rPr>
  </w:style>
  <w:style w:type="character" w:customStyle="1" w:styleId="Otsikko1Char">
    <w:name w:val="Otsikko 1 Char"/>
    <w:link w:val="Otsikko1"/>
    <w:rsid w:val="00650C2F"/>
    <w:rPr>
      <w:rFonts w:ascii="Times New Roman" w:eastAsia="Times New Roman" w:hAnsi="Times New Roman" w:cs="Times New Roman"/>
      <w:b/>
      <w:sz w:val="24"/>
      <w:szCs w:val="20"/>
      <w:lang w:eastAsia="fi-FI"/>
    </w:rPr>
  </w:style>
  <w:style w:type="paragraph" w:styleId="Yltunniste">
    <w:name w:val="header"/>
    <w:basedOn w:val="Normaali"/>
    <w:link w:val="YltunnisteChar"/>
    <w:uiPriority w:val="99"/>
    <w:unhideWhenUsed/>
    <w:rsid w:val="00F34265"/>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F34265"/>
  </w:style>
  <w:style w:type="paragraph" w:styleId="Alatunniste">
    <w:name w:val="footer"/>
    <w:basedOn w:val="Normaali"/>
    <w:link w:val="AlatunnisteChar"/>
    <w:uiPriority w:val="99"/>
    <w:unhideWhenUsed/>
    <w:rsid w:val="00F34265"/>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F34265"/>
  </w:style>
  <w:style w:type="paragraph" w:customStyle="1" w:styleId="Default">
    <w:name w:val="Default"/>
    <w:qFormat/>
    <w:rsid w:val="00D33EEF"/>
    <w:pPr>
      <w:autoSpaceDE w:val="0"/>
      <w:autoSpaceDN w:val="0"/>
      <w:adjustRightInd w:val="0"/>
    </w:pPr>
    <w:rPr>
      <w:rFonts w:ascii="Times New Roman" w:eastAsia="Times New Roman" w:hAnsi="Times New Roman" w:cs="Times New Roman"/>
      <w:color w:val="000000"/>
      <w:sz w:val="24"/>
      <w:szCs w:val="24"/>
    </w:rPr>
  </w:style>
  <w:style w:type="table" w:styleId="TaulukkoRuudukko">
    <w:name w:val="Table Grid"/>
    <w:basedOn w:val="Normaalitaulukko"/>
    <w:uiPriority w:val="59"/>
    <w:rsid w:val="00FB412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Otsikko5Char">
    <w:name w:val="Otsikko 5 Char"/>
    <w:link w:val="Otsikko5"/>
    <w:uiPriority w:val="9"/>
    <w:semiHidden/>
    <w:rsid w:val="009E5F18"/>
    <w:rPr>
      <w:rFonts w:ascii="Calibri Light" w:eastAsia="Yu Gothic Light" w:hAnsi="Calibri Light" w:cs="Times New Roman"/>
      <w:color w:val="2F5496"/>
    </w:rPr>
  </w:style>
  <w:style w:type="paragraph" w:customStyle="1" w:styleId="paragraph">
    <w:name w:val="paragraph"/>
    <w:basedOn w:val="Normaali"/>
    <w:rsid w:val="0037342F"/>
    <w:pPr>
      <w:spacing w:before="100" w:beforeAutospacing="1" w:after="100" w:afterAutospacing="1" w:line="240" w:lineRule="auto"/>
    </w:pPr>
    <w:rPr>
      <w:rFonts w:ascii="Times New Roman" w:eastAsia="Times New Roman" w:hAnsi="Times New Roman" w:cs="Times New Roman"/>
      <w:sz w:val="24"/>
      <w:szCs w:val="24"/>
      <w:lang w:eastAsia="fi-FI"/>
    </w:rPr>
  </w:style>
  <w:style w:type="character" w:customStyle="1" w:styleId="normaltextrun">
    <w:name w:val="normaltextrun"/>
    <w:basedOn w:val="Kappaleenoletusfontti"/>
    <w:rsid w:val="0037342F"/>
  </w:style>
  <w:style w:type="character" w:customStyle="1" w:styleId="tabchar">
    <w:name w:val="tabchar"/>
    <w:basedOn w:val="Kappaleenoletusfontti"/>
    <w:rsid w:val="0037342F"/>
  </w:style>
  <w:style w:type="character" w:customStyle="1" w:styleId="eop">
    <w:name w:val="eop"/>
    <w:basedOn w:val="Kappaleenoletusfontti"/>
    <w:rsid w:val="0037342F"/>
  </w:style>
  <w:style w:type="character" w:styleId="Hyperlinkki">
    <w:name w:val="Hyperlink"/>
    <w:basedOn w:val="Kappaleenoletusfontti"/>
    <w:uiPriority w:val="99"/>
    <w:unhideWhenUsed/>
    <w:rsid w:val="00E65B9B"/>
    <w:rPr>
      <w:color w:val="0563C1" w:themeColor="hyperlink"/>
      <w:u w:val="single"/>
    </w:rPr>
  </w:style>
  <w:style w:type="character" w:styleId="Ratkaisematonmaininta">
    <w:name w:val="Unresolved Mention"/>
    <w:basedOn w:val="Kappaleenoletusfontti"/>
    <w:uiPriority w:val="99"/>
    <w:semiHidden/>
    <w:unhideWhenUsed/>
    <w:rsid w:val="00E65B9B"/>
    <w:rPr>
      <w:color w:val="605E5C"/>
      <w:shd w:val="clear" w:color="auto" w:fill="E1DFDD"/>
    </w:rPr>
  </w:style>
  <w:style w:type="character" w:styleId="Voimakas">
    <w:name w:val="Strong"/>
    <w:basedOn w:val="Kappaleenoletusfontti"/>
    <w:uiPriority w:val="22"/>
    <w:qFormat/>
    <w:rsid w:val="000D25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099493">
      <w:bodyDiv w:val="1"/>
      <w:marLeft w:val="0"/>
      <w:marRight w:val="0"/>
      <w:marTop w:val="0"/>
      <w:marBottom w:val="0"/>
      <w:divBdr>
        <w:top w:val="none" w:sz="0" w:space="0" w:color="auto"/>
        <w:left w:val="none" w:sz="0" w:space="0" w:color="auto"/>
        <w:bottom w:val="none" w:sz="0" w:space="0" w:color="auto"/>
        <w:right w:val="none" w:sz="0" w:space="0" w:color="auto"/>
      </w:divBdr>
    </w:div>
    <w:div w:id="272443777">
      <w:bodyDiv w:val="1"/>
      <w:marLeft w:val="0"/>
      <w:marRight w:val="0"/>
      <w:marTop w:val="0"/>
      <w:marBottom w:val="0"/>
      <w:divBdr>
        <w:top w:val="none" w:sz="0" w:space="0" w:color="auto"/>
        <w:left w:val="none" w:sz="0" w:space="0" w:color="auto"/>
        <w:bottom w:val="none" w:sz="0" w:space="0" w:color="auto"/>
        <w:right w:val="none" w:sz="0" w:space="0" w:color="auto"/>
      </w:divBdr>
    </w:div>
    <w:div w:id="680472011">
      <w:bodyDiv w:val="1"/>
      <w:marLeft w:val="0"/>
      <w:marRight w:val="0"/>
      <w:marTop w:val="0"/>
      <w:marBottom w:val="0"/>
      <w:divBdr>
        <w:top w:val="none" w:sz="0" w:space="0" w:color="auto"/>
        <w:left w:val="none" w:sz="0" w:space="0" w:color="auto"/>
        <w:bottom w:val="none" w:sz="0" w:space="0" w:color="auto"/>
        <w:right w:val="none" w:sz="0" w:space="0" w:color="auto"/>
      </w:divBdr>
      <w:divsChild>
        <w:div w:id="172309129">
          <w:marLeft w:val="0"/>
          <w:marRight w:val="0"/>
          <w:marTop w:val="0"/>
          <w:marBottom w:val="0"/>
          <w:divBdr>
            <w:top w:val="none" w:sz="0" w:space="0" w:color="auto"/>
            <w:left w:val="none" w:sz="0" w:space="0" w:color="auto"/>
            <w:bottom w:val="none" w:sz="0" w:space="0" w:color="auto"/>
            <w:right w:val="none" w:sz="0" w:space="0" w:color="auto"/>
          </w:divBdr>
        </w:div>
        <w:div w:id="733628575">
          <w:marLeft w:val="0"/>
          <w:marRight w:val="0"/>
          <w:marTop w:val="0"/>
          <w:marBottom w:val="0"/>
          <w:divBdr>
            <w:top w:val="none" w:sz="0" w:space="0" w:color="auto"/>
            <w:left w:val="none" w:sz="0" w:space="0" w:color="auto"/>
            <w:bottom w:val="none" w:sz="0" w:space="0" w:color="auto"/>
            <w:right w:val="none" w:sz="0" w:space="0" w:color="auto"/>
          </w:divBdr>
        </w:div>
        <w:div w:id="1218127979">
          <w:marLeft w:val="0"/>
          <w:marRight w:val="0"/>
          <w:marTop w:val="0"/>
          <w:marBottom w:val="0"/>
          <w:divBdr>
            <w:top w:val="none" w:sz="0" w:space="0" w:color="auto"/>
            <w:left w:val="none" w:sz="0" w:space="0" w:color="auto"/>
            <w:bottom w:val="none" w:sz="0" w:space="0" w:color="auto"/>
            <w:right w:val="none" w:sz="0" w:space="0" w:color="auto"/>
          </w:divBdr>
        </w:div>
        <w:div w:id="1266617351">
          <w:marLeft w:val="0"/>
          <w:marRight w:val="0"/>
          <w:marTop w:val="0"/>
          <w:marBottom w:val="0"/>
          <w:divBdr>
            <w:top w:val="none" w:sz="0" w:space="0" w:color="auto"/>
            <w:left w:val="none" w:sz="0" w:space="0" w:color="auto"/>
            <w:bottom w:val="none" w:sz="0" w:space="0" w:color="auto"/>
            <w:right w:val="none" w:sz="0" w:space="0" w:color="auto"/>
          </w:divBdr>
        </w:div>
        <w:div w:id="1482961225">
          <w:marLeft w:val="0"/>
          <w:marRight w:val="0"/>
          <w:marTop w:val="0"/>
          <w:marBottom w:val="0"/>
          <w:divBdr>
            <w:top w:val="none" w:sz="0" w:space="0" w:color="auto"/>
            <w:left w:val="none" w:sz="0" w:space="0" w:color="auto"/>
            <w:bottom w:val="none" w:sz="0" w:space="0" w:color="auto"/>
            <w:right w:val="none" w:sz="0" w:space="0" w:color="auto"/>
          </w:divBdr>
        </w:div>
        <w:div w:id="1500538412">
          <w:marLeft w:val="0"/>
          <w:marRight w:val="0"/>
          <w:marTop w:val="0"/>
          <w:marBottom w:val="0"/>
          <w:divBdr>
            <w:top w:val="none" w:sz="0" w:space="0" w:color="auto"/>
            <w:left w:val="none" w:sz="0" w:space="0" w:color="auto"/>
            <w:bottom w:val="none" w:sz="0" w:space="0" w:color="auto"/>
            <w:right w:val="none" w:sz="0" w:space="0" w:color="auto"/>
          </w:divBdr>
        </w:div>
        <w:div w:id="1642928899">
          <w:marLeft w:val="0"/>
          <w:marRight w:val="0"/>
          <w:marTop w:val="0"/>
          <w:marBottom w:val="0"/>
          <w:divBdr>
            <w:top w:val="none" w:sz="0" w:space="0" w:color="auto"/>
            <w:left w:val="none" w:sz="0" w:space="0" w:color="auto"/>
            <w:bottom w:val="none" w:sz="0" w:space="0" w:color="auto"/>
            <w:right w:val="none" w:sz="0" w:space="0" w:color="auto"/>
          </w:divBdr>
        </w:div>
        <w:div w:id="1654262436">
          <w:marLeft w:val="0"/>
          <w:marRight w:val="0"/>
          <w:marTop w:val="0"/>
          <w:marBottom w:val="0"/>
          <w:divBdr>
            <w:top w:val="none" w:sz="0" w:space="0" w:color="auto"/>
            <w:left w:val="none" w:sz="0" w:space="0" w:color="auto"/>
            <w:bottom w:val="none" w:sz="0" w:space="0" w:color="auto"/>
            <w:right w:val="none" w:sz="0" w:space="0" w:color="auto"/>
          </w:divBdr>
        </w:div>
        <w:div w:id="1755125460">
          <w:marLeft w:val="0"/>
          <w:marRight w:val="0"/>
          <w:marTop w:val="0"/>
          <w:marBottom w:val="0"/>
          <w:divBdr>
            <w:top w:val="none" w:sz="0" w:space="0" w:color="auto"/>
            <w:left w:val="none" w:sz="0" w:space="0" w:color="auto"/>
            <w:bottom w:val="none" w:sz="0" w:space="0" w:color="auto"/>
            <w:right w:val="none" w:sz="0" w:space="0" w:color="auto"/>
          </w:divBdr>
        </w:div>
      </w:divsChild>
    </w:div>
    <w:div w:id="908223656">
      <w:bodyDiv w:val="1"/>
      <w:marLeft w:val="0"/>
      <w:marRight w:val="0"/>
      <w:marTop w:val="0"/>
      <w:marBottom w:val="0"/>
      <w:divBdr>
        <w:top w:val="none" w:sz="0" w:space="0" w:color="auto"/>
        <w:left w:val="none" w:sz="0" w:space="0" w:color="auto"/>
        <w:bottom w:val="none" w:sz="0" w:space="0" w:color="auto"/>
        <w:right w:val="none" w:sz="0" w:space="0" w:color="auto"/>
      </w:divBdr>
      <w:divsChild>
        <w:div w:id="947737765">
          <w:marLeft w:val="0"/>
          <w:marRight w:val="0"/>
          <w:marTop w:val="0"/>
          <w:marBottom w:val="0"/>
          <w:divBdr>
            <w:top w:val="none" w:sz="0" w:space="0" w:color="auto"/>
            <w:left w:val="none" w:sz="0" w:space="0" w:color="auto"/>
            <w:bottom w:val="none" w:sz="0" w:space="0" w:color="auto"/>
            <w:right w:val="none" w:sz="0" w:space="0" w:color="auto"/>
          </w:divBdr>
        </w:div>
        <w:div w:id="1569530905">
          <w:marLeft w:val="0"/>
          <w:marRight w:val="0"/>
          <w:marTop w:val="0"/>
          <w:marBottom w:val="0"/>
          <w:divBdr>
            <w:top w:val="none" w:sz="0" w:space="0" w:color="auto"/>
            <w:left w:val="none" w:sz="0" w:space="0" w:color="auto"/>
            <w:bottom w:val="none" w:sz="0" w:space="0" w:color="auto"/>
            <w:right w:val="none" w:sz="0" w:space="0" w:color="auto"/>
          </w:divBdr>
        </w:div>
        <w:div w:id="1599634436">
          <w:marLeft w:val="0"/>
          <w:marRight w:val="0"/>
          <w:marTop w:val="0"/>
          <w:marBottom w:val="0"/>
          <w:divBdr>
            <w:top w:val="none" w:sz="0" w:space="0" w:color="auto"/>
            <w:left w:val="none" w:sz="0" w:space="0" w:color="auto"/>
            <w:bottom w:val="none" w:sz="0" w:space="0" w:color="auto"/>
            <w:right w:val="none" w:sz="0" w:space="0" w:color="auto"/>
          </w:divBdr>
        </w:div>
        <w:div w:id="1427506460">
          <w:marLeft w:val="0"/>
          <w:marRight w:val="0"/>
          <w:marTop w:val="0"/>
          <w:marBottom w:val="0"/>
          <w:divBdr>
            <w:top w:val="none" w:sz="0" w:space="0" w:color="auto"/>
            <w:left w:val="none" w:sz="0" w:space="0" w:color="auto"/>
            <w:bottom w:val="none" w:sz="0" w:space="0" w:color="auto"/>
            <w:right w:val="none" w:sz="0" w:space="0" w:color="auto"/>
          </w:divBdr>
        </w:div>
        <w:div w:id="327947328">
          <w:marLeft w:val="0"/>
          <w:marRight w:val="0"/>
          <w:marTop w:val="0"/>
          <w:marBottom w:val="0"/>
          <w:divBdr>
            <w:top w:val="none" w:sz="0" w:space="0" w:color="auto"/>
            <w:left w:val="none" w:sz="0" w:space="0" w:color="auto"/>
            <w:bottom w:val="none" w:sz="0" w:space="0" w:color="auto"/>
            <w:right w:val="none" w:sz="0" w:space="0" w:color="auto"/>
          </w:divBdr>
        </w:div>
        <w:div w:id="1555435027">
          <w:marLeft w:val="0"/>
          <w:marRight w:val="0"/>
          <w:marTop w:val="0"/>
          <w:marBottom w:val="0"/>
          <w:divBdr>
            <w:top w:val="none" w:sz="0" w:space="0" w:color="auto"/>
            <w:left w:val="none" w:sz="0" w:space="0" w:color="auto"/>
            <w:bottom w:val="none" w:sz="0" w:space="0" w:color="auto"/>
            <w:right w:val="none" w:sz="0" w:space="0" w:color="auto"/>
          </w:divBdr>
        </w:div>
        <w:div w:id="207498860">
          <w:marLeft w:val="0"/>
          <w:marRight w:val="0"/>
          <w:marTop w:val="0"/>
          <w:marBottom w:val="0"/>
          <w:divBdr>
            <w:top w:val="none" w:sz="0" w:space="0" w:color="auto"/>
            <w:left w:val="none" w:sz="0" w:space="0" w:color="auto"/>
            <w:bottom w:val="none" w:sz="0" w:space="0" w:color="auto"/>
            <w:right w:val="none" w:sz="0" w:space="0" w:color="auto"/>
          </w:divBdr>
        </w:div>
        <w:div w:id="1880699015">
          <w:marLeft w:val="0"/>
          <w:marRight w:val="0"/>
          <w:marTop w:val="0"/>
          <w:marBottom w:val="0"/>
          <w:divBdr>
            <w:top w:val="none" w:sz="0" w:space="0" w:color="auto"/>
            <w:left w:val="none" w:sz="0" w:space="0" w:color="auto"/>
            <w:bottom w:val="none" w:sz="0" w:space="0" w:color="auto"/>
            <w:right w:val="none" w:sz="0" w:space="0" w:color="auto"/>
          </w:divBdr>
        </w:div>
        <w:div w:id="1359356061">
          <w:marLeft w:val="0"/>
          <w:marRight w:val="0"/>
          <w:marTop w:val="0"/>
          <w:marBottom w:val="0"/>
          <w:divBdr>
            <w:top w:val="none" w:sz="0" w:space="0" w:color="auto"/>
            <w:left w:val="none" w:sz="0" w:space="0" w:color="auto"/>
            <w:bottom w:val="none" w:sz="0" w:space="0" w:color="auto"/>
            <w:right w:val="none" w:sz="0" w:space="0" w:color="auto"/>
          </w:divBdr>
        </w:div>
        <w:div w:id="794176489">
          <w:marLeft w:val="0"/>
          <w:marRight w:val="0"/>
          <w:marTop w:val="0"/>
          <w:marBottom w:val="0"/>
          <w:divBdr>
            <w:top w:val="none" w:sz="0" w:space="0" w:color="auto"/>
            <w:left w:val="none" w:sz="0" w:space="0" w:color="auto"/>
            <w:bottom w:val="none" w:sz="0" w:space="0" w:color="auto"/>
            <w:right w:val="none" w:sz="0" w:space="0" w:color="auto"/>
          </w:divBdr>
        </w:div>
        <w:div w:id="257102348">
          <w:marLeft w:val="0"/>
          <w:marRight w:val="0"/>
          <w:marTop w:val="0"/>
          <w:marBottom w:val="0"/>
          <w:divBdr>
            <w:top w:val="none" w:sz="0" w:space="0" w:color="auto"/>
            <w:left w:val="none" w:sz="0" w:space="0" w:color="auto"/>
            <w:bottom w:val="none" w:sz="0" w:space="0" w:color="auto"/>
            <w:right w:val="none" w:sz="0" w:space="0" w:color="auto"/>
          </w:divBdr>
        </w:div>
        <w:div w:id="1671323192">
          <w:marLeft w:val="0"/>
          <w:marRight w:val="0"/>
          <w:marTop w:val="0"/>
          <w:marBottom w:val="0"/>
          <w:divBdr>
            <w:top w:val="none" w:sz="0" w:space="0" w:color="auto"/>
            <w:left w:val="none" w:sz="0" w:space="0" w:color="auto"/>
            <w:bottom w:val="none" w:sz="0" w:space="0" w:color="auto"/>
            <w:right w:val="none" w:sz="0" w:space="0" w:color="auto"/>
          </w:divBdr>
        </w:div>
        <w:div w:id="928537032">
          <w:marLeft w:val="0"/>
          <w:marRight w:val="0"/>
          <w:marTop w:val="0"/>
          <w:marBottom w:val="0"/>
          <w:divBdr>
            <w:top w:val="none" w:sz="0" w:space="0" w:color="auto"/>
            <w:left w:val="none" w:sz="0" w:space="0" w:color="auto"/>
            <w:bottom w:val="none" w:sz="0" w:space="0" w:color="auto"/>
            <w:right w:val="none" w:sz="0" w:space="0" w:color="auto"/>
          </w:divBdr>
        </w:div>
        <w:div w:id="1933779997">
          <w:marLeft w:val="0"/>
          <w:marRight w:val="0"/>
          <w:marTop w:val="0"/>
          <w:marBottom w:val="0"/>
          <w:divBdr>
            <w:top w:val="none" w:sz="0" w:space="0" w:color="auto"/>
            <w:left w:val="none" w:sz="0" w:space="0" w:color="auto"/>
            <w:bottom w:val="none" w:sz="0" w:space="0" w:color="auto"/>
            <w:right w:val="none" w:sz="0" w:space="0" w:color="auto"/>
          </w:divBdr>
        </w:div>
        <w:div w:id="2092238401">
          <w:marLeft w:val="0"/>
          <w:marRight w:val="0"/>
          <w:marTop w:val="0"/>
          <w:marBottom w:val="0"/>
          <w:divBdr>
            <w:top w:val="none" w:sz="0" w:space="0" w:color="auto"/>
            <w:left w:val="none" w:sz="0" w:space="0" w:color="auto"/>
            <w:bottom w:val="none" w:sz="0" w:space="0" w:color="auto"/>
            <w:right w:val="none" w:sz="0" w:space="0" w:color="auto"/>
          </w:divBdr>
        </w:div>
        <w:div w:id="2037345176">
          <w:marLeft w:val="0"/>
          <w:marRight w:val="0"/>
          <w:marTop w:val="0"/>
          <w:marBottom w:val="0"/>
          <w:divBdr>
            <w:top w:val="none" w:sz="0" w:space="0" w:color="auto"/>
            <w:left w:val="none" w:sz="0" w:space="0" w:color="auto"/>
            <w:bottom w:val="none" w:sz="0" w:space="0" w:color="auto"/>
            <w:right w:val="none" w:sz="0" w:space="0" w:color="auto"/>
          </w:divBdr>
        </w:div>
        <w:div w:id="1406881286">
          <w:marLeft w:val="0"/>
          <w:marRight w:val="0"/>
          <w:marTop w:val="0"/>
          <w:marBottom w:val="0"/>
          <w:divBdr>
            <w:top w:val="none" w:sz="0" w:space="0" w:color="auto"/>
            <w:left w:val="none" w:sz="0" w:space="0" w:color="auto"/>
            <w:bottom w:val="none" w:sz="0" w:space="0" w:color="auto"/>
            <w:right w:val="none" w:sz="0" w:space="0" w:color="auto"/>
          </w:divBdr>
        </w:div>
        <w:div w:id="1269969108">
          <w:marLeft w:val="0"/>
          <w:marRight w:val="0"/>
          <w:marTop w:val="0"/>
          <w:marBottom w:val="0"/>
          <w:divBdr>
            <w:top w:val="none" w:sz="0" w:space="0" w:color="auto"/>
            <w:left w:val="none" w:sz="0" w:space="0" w:color="auto"/>
            <w:bottom w:val="none" w:sz="0" w:space="0" w:color="auto"/>
            <w:right w:val="none" w:sz="0" w:space="0" w:color="auto"/>
          </w:divBdr>
        </w:div>
        <w:div w:id="1154881275">
          <w:marLeft w:val="0"/>
          <w:marRight w:val="0"/>
          <w:marTop w:val="0"/>
          <w:marBottom w:val="0"/>
          <w:divBdr>
            <w:top w:val="none" w:sz="0" w:space="0" w:color="auto"/>
            <w:left w:val="none" w:sz="0" w:space="0" w:color="auto"/>
            <w:bottom w:val="none" w:sz="0" w:space="0" w:color="auto"/>
            <w:right w:val="none" w:sz="0" w:space="0" w:color="auto"/>
          </w:divBdr>
        </w:div>
        <w:div w:id="450710388">
          <w:marLeft w:val="0"/>
          <w:marRight w:val="0"/>
          <w:marTop w:val="0"/>
          <w:marBottom w:val="0"/>
          <w:divBdr>
            <w:top w:val="none" w:sz="0" w:space="0" w:color="auto"/>
            <w:left w:val="none" w:sz="0" w:space="0" w:color="auto"/>
            <w:bottom w:val="none" w:sz="0" w:space="0" w:color="auto"/>
            <w:right w:val="none" w:sz="0" w:space="0" w:color="auto"/>
          </w:divBdr>
        </w:div>
      </w:divsChild>
    </w:div>
    <w:div w:id="957300765">
      <w:bodyDiv w:val="1"/>
      <w:marLeft w:val="0"/>
      <w:marRight w:val="0"/>
      <w:marTop w:val="0"/>
      <w:marBottom w:val="0"/>
      <w:divBdr>
        <w:top w:val="none" w:sz="0" w:space="0" w:color="auto"/>
        <w:left w:val="none" w:sz="0" w:space="0" w:color="auto"/>
        <w:bottom w:val="none" w:sz="0" w:space="0" w:color="auto"/>
        <w:right w:val="none" w:sz="0" w:space="0" w:color="auto"/>
      </w:divBdr>
    </w:div>
    <w:div w:id="958344140">
      <w:bodyDiv w:val="1"/>
      <w:marLeft w:val="0"/>
      <w:marRight w:val="0"/>
      <w:marTop w:val="0"/>
      <w:marBottom w:val="0"/>
      <w:divBdr>
        <w:top w:val="none" w:sz="0" w:space="0" w:color="auto"/>
        <w:left w:val="none" w:sz="0" w:space="0" w:color="auto"/>
        <w:bottom w:val="none" w:sz="0" w:space="0" w:color="auto"/>
        <w:right w:val="none" w:sz="0" w:space="0" w:color="auto"/>
      </w:divBdr>
    </w:div>
    <w:div w:id="1174104710">
      <w:bodyDiv w:val="1"/>
      <w:marLeft w:val="0"/>
      <w:marRight w:val="0"/>
      <w:marTop w:val="0"/>
      <w:marBottom w:val="0"/>
      <w:divBdr>
        <w:top w:val="none" w:sz="0" w:space="0" w:color="auto"/>
        <w:left w:val="none" w:sz="0" w:space="0" w:color="auto"/>
        <w:bottom w:val="none" w:sz="0" w:space="0" w:color="auto"/>
        <w:right w:val="none" w:sz="0" w:space="0" w:color="auto"/>
      </w:divBdr>
    </w:div>
    <w:div w:id="1525553882">
      <w:bodyDiv w:val="1"/>
      <w:marLeft w:val="0"/>
      <w:marRight w:val="0"/>
      <w:marTop w:val="0"/>
      <w:marBottom w:val="0"/>
      <w:divBdr>
        <w:top w:val="none" w:sz="0" w:space="0" w:color="auto"/>
        <w:left w:val="none" w:sz="0" w:space="0" w:color="auto"/>
        <w:bottom w:val="none" w:sz="0" w:space="0" w:color="auto"/>
        <w:right w:val="none" w:sz="0" w:space="0" w:color="auto"/>
      </w:divBdr>
    </w:div>
    <w:div w:id="1750038222">
      <w:bodyDiv w:val="1"/>
      <w:marLeft w:val="0"/>
      <w:marRight w:val="0"/>
      <w:marTop w:val="0"/>
      <w:marBottom w:val="0"/>
      <w:divBdr>
        <w:top w:val="none" w:sz="0" w:space="0" w:color="auto"/>
        <w:left w:val="none" w:sz="0" w:space="0" w:color="auto"/>
        <w:bottom w:val="none" w:sz="0" w:space="0" w:color="auto"/>
        <w:right w:val="none" w:sz="0" w:space="0" w:color="auto"/>
      </w:divBdr>
    </w:div>
    <w:div w:id="1785492741">
      <w:bodyDiv w:val="1"/>
      <w:marLeft w:val="0"/>
      <w:marRight w:val="0"/>
      <w:marTop w:val="0"/>
      <w:marBottom w:val="0"/>
      <w:divBdr>
        <w:top w:val="none" w:sz="0" w:space="0" w:color="auto"/>
        <w:left w:val="none" w:sz="0" w:space="0" w:color="auto"/>
        <w:bottom w:val="none" w:sz="0" w:space="0" w:color="auto"/>
        <w:right w:val="none" w:sz="0" w:space="0" w:color="auto"/>
      </w:divBdr>
    </w:div>
    <w:div w:id="1942639174">
      <w:bodyDiv w:val="1"/>
      <w:marLeft w:val="0"/>
      <w:marRight w:val="0"/>
      <w:marTop w:val="0"/>
      <w:marBottom w:val="0"/>
      <w:divBdr>
        <w:top w:val="none" w:sz="0" w:space="0" w:color="auto"/>
        <w:left w:val="none" w:sz="0" w:space="0" w:color="auto"/>
        <w:bottom w:val="none" w:sz="0" w:space="0" w:color="auto"/>
        <w:right w:val="none" w:sz="0" w:space="0" w:color="auto"/>
      </w:divBdr>
    </w:div>
    <w:div w:id="2015914212">
      <w:bodyDiv w:val="1"/>
      <w:marLeft w:val="0"/>
      <w:marRight w:val="0"/>
      <w:marTop w:val="0"/>
      <w:marBottom w:val="0"/>
      <w:divBdr>
        <w:top w:val="none" w:sz="0" w:space="0" w:color="auto"/>
        <w:left w:val="none" w:sz="0" w:space="0" w:color="auto"/>
        <w:bottom w:val="none" w:sz="0" w:space="0" w:color="auto"/>
        <w:right w:val="none" w:sz="0" w:space="0" w:color="auto"/>
      </w:divBdr>
    </w:div>
    <w:div w:id="2016959848">
      <w:bodyDiv w:val="1"/>
      <w:marLeft w:val="0"/>
      <w:marRight w:val="0"/>
      <w:marTop w:val="0"/>
      <w:marBottom w:val="0"/>
      <w:divBdr>
        <w:top w:val="none" w:sz="0" w:space="0" w:color="auto"/>
        <w:left w:val="none" w:sz="0" w:space="0" w:color="auto"/>
        <w:bottom w:val="none" w:sz="0" w:space="0" w:color="auto"/>
        <w:right w:val="none" w:sz="0" w:space="0" w:color="auto"/>
      </w:divBdr>
      <w:divsChild>
        <w:div w:id="1270427219">
          <w:marLeft w:val="0"/>
          <w:marRight w:val="0"/>
          <w:marTop w:val="0"/>
          <w:marBottom w:val="0"/>
          <w:divBdr>
            <w:top w:val="none" w:sz="0" w:space="0" w:color="auto"/>
            <w:left w:val="none" w:sz="0" w:space="0" w:color="auto"/>
            <w:bottom w:val="none" w:sz="0" w:space="0" w:color="auto"/>
            <w:right w:val="none" w:sz="0" w:space="0" w:color="auto"/>
          </w:divBdr>
        </w:div>
        <w:div w:id="1159804564">
          <w:marLeft w:val="0"/>
          <w:marRight w:val="0"/>
          <w:marTop w:val="0"/>
          <w:marBottom w:val="0"/>
          <w:divBdr>
            <w:top w:val="none" w:sz="0" w:space="0" w:color="auto"/>
            <w:left w:val="none" w:sz="0" w:space="0" w:color="auto"/>
            <w:bottom w:val="none" w:sz="0" w:space="0" w:color="auto"/>
            <w:right w:val="none" w:sz="0" w:space="0" w:color="auto"/>
          </w:divBdr>
        </w:div>
        <w:div w:id="1489127611">
          <w:marLeft w:val="0"/>
          <w:marRight w:val="0"/>
          <w:marTop w:val="0"/>
          <w:marBottom w:val="0"/>
          <w:divBdr>
            <w:top w:val="none" w:sz="0" w:space="0" w:color="auto"/>
            <w:left w:val="none" w:sz="0" w:space="0" w:color="auto"/>
            <w:bottom w:val="none" w:sz="0" w:space="0" w:color="auto"/>
            <w:right w:val="none" w:sz="0" w:space="0" w:color="auto"/>
          </w:divBdr>
        </w:div>
        <w:div w:id="1472944017">
          <w:marLeft w:val="0"/>
          <w:marRight w:val="0"/>
          <w:marTop w:val="0"/>
          <w:marBottom w:val="0"/>
          <w:divBdr>
            <w:top w:val="none" w:sz="0" w:space="0" w:color="auto"/>
            <w:left w:val="none" w:sz="0" w:space="0" w:color="auto"/>
            <w:bottom w:val="none" w:sz="0" w:space="0" w:color="auto"/>
            <w:right w:val="none" w:sz="0" w:space="0" w:color="auto"/>
          </w:divBdr>
        </w:div>
      </w:divsChild>
    </w:div>
    <w:div w:id="2038240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a127923\Documents\Mukautetut%20Office-mallit\Kirkkoneuvosto%205.8.2024%20esityslista.dot"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0ce3875-37eb-4b0d-ab81-6621144af1be">
      <Terms xmlns="http://schemas.microsoft.com/office/infopath/2007/PartnerControls"/>
    </lcf76f155ced4ddcb4097134ff3c332f>
    <TaxCatchAll xmlns="699ad586-6cd3-4b17-8de2-efe6a793ecc6" xsi:nil="true"/>
    <SharedWithUsers xmlns="699ad586-6cd3-4b17-8de2-efe6a793ecc6">
      <UserInfo>
        <DisplayName>Simola Hanna</DisplayName>
        <AccountId>21</AccountId>
        <AccountType/>
      </UserInfo>
      <UserInfo>
        <DisplayName>Järvinen Ilkka</DisplayName>
        <AccountId>24</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Asiakirja" ma:contentTypeID="0x0101006C8E2D1635871B45A15E544A540017DD" ma:contentTypeVersion="16" ma:contentTypeDescription="Luo uusi asiakirja." ma:contentTypeScope="" ma:versionID="4294d1fe070b43dc82f1e2f4d2188a25">
  <xsd:schema xmlns:xsd="http://www.w3.org/2001/XMLSchema" xmlns:xs="http://www.w3.org/2001/XMLSchema" xmlns:p="http://schemas.microsoft.com/office/2006/metadata/properties" xmlns:ns2="d0ce3875-37eb-4b0d-ab81-6621144af1be" xmlns:ns3="699ad586-6cd3-4b17-8de2-efe6a793ecc6" targetNamespace="http://schemas.microsoft.com/office/2006/metadata/properties" ma:root="true" ma:fieldsID="441850b78f068beae689ea89dc62b4f3" ns2:_="" ns3:_="">
    <xsd:import namespace="d0ce3875-37eb-4b0d-ab81-6621144af1be"/>
    <xsd:import namespace="699ad586-6cd3-4b17-8de2-efe6a793ecc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ce3875-37eb-4b0d-ab81-6621144af1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Kuvien tunnisteet" ma:readOnly="false" ma:fieldId="{5cf76f15-5ced-4ddc-b409-7134ff3c332f}" ma:taxonomyMulti="true" ma:sspId="e63a637d-0aac-4958-a5cd-de682de1c74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DateTaken" ma:index="21" nillable="true" ma:displayName="MediaServiceDateTaken"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9ad586-6cd3-4b17-8de2-efe6a793ecc6" elementFormDefault="qualified">
    <xsd:import namespace="http://schemas.microsoft.com/office/2006/documentManagement/types"/>
    <xsd:import namespace="http://schemas.microsoft.com/office/infopath/2007/PartnerControls"/>
    <xsd:element name="SharedWithUsers" ma:index="15"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Jakamisen tiedot" ma:internalName="SharedWithDetails" ma:readOnly="true">
      <xsd:simpleType>
        <xsd:restriction base="dms:Note">
          <xsd:maxLength value="255"/>
        </xsd:restriction>
      </xsd:simpleType>
    </xsd:element>
    <xsd:element name="TaxCatchAll" ma:index="19" nillable="true" ma:displayName="Taxonomy Catch All Column" ma:hidden="true" ma:list="{bc846c54-1e0d-49dd-a4ef-439602fc58f3}" ma:internalName="TaxCatchAll" ma:showField="CatchAllData" ma:web="699ad586-6cd3-4b17-8de2-efe6a793ec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771AF1-C1DD-42C0-80DB-32E85DA7005F}">
  <ds:schemaRefs>
    <ds:schemaRef ds:uri="http://schemas.microsoft.com/office/2006/metadata/properties"/>
    <ds:schemaRef ds:uri="http://schemas.microsoft.com/office/infopath/2007/PartnerControls"/>
    <ds:schemaRef ds:uri="d0ce3875-37eb-4b0d-ab81-6621144af1be"/>
    <ds:schemaRef ds:uri="699ad586-6cd3-4b17-8de2-efe6a793ecc6"/>
  </ds:schemaRefs>
</ds:datastoreItem>
</file>

<file path=customXml/itemProps2.xml><?xml version="1.0" encoding="utf-8"?>
<ds:datastoreItem xmlns:ds="http://schemas.openxmlformats.org/officeDocument/2006/customXml" ds:itemID="{1D45EB1C-9ECB-4AE3-9CDE-92A6652777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ce3875-37eb-4b0d-ab81-6621144af1be"/>
    <ds:schemaRef ds:uri="699ad586-6cd3-4b17-8de2-efe6a793ec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D9EFB0-EE23-479C-84E1-7D0DF51204FD}">
  <ds:schemaRefs>
    <ds:schemaRef ds:uri="http://schemas.microsoft.com/sharepoint/v3/contenttype/forms"/>
  </ds:schemaRefs>
</ds:datastoreItem>
</file>

<file path=docMetadata/LabelInfo.xml><?xml version="1.0" encoding="utf-8"?>
<clbl:labelList xmlns:clbl="http://schemas.microsoft.com/office/2020/mipLabelMetadata">
  <clbl:label id="{a609c794-a48e-43b2-be34-990f3b068db2}" enabled="0" method="" siteId="{a609c794-a48e-43b2-be34-990f3b068db2}" removed="1"/>
</clbl:labelList>
</file>

<file path=docProps/app.xml><?xml version="1.0" encoding="utf-8"?>
<Properties xmlns="http://schemas.openxmlformats.org/officeDocument/2006/extended-properties" xmlns:vt="http://schemas.openxmlformats.org/officeDocument/2006/docPropsVTypes">
  <Template>Kirkkoneuvosto 5.8.2024 esityslista</Template>
  <TotalTime>23</TotalTime>
  <Pages>8</Pages>
  <Words>1495</Words>
  <Characters>12110</Characters>
  <Application>Microsoft Office Word</Application>
  <DocSecurity>0</DocSecurity>
  <Lines>100</Lines>
  <Paragraphs>27</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13578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Luotonen Riitta</dc:creator>
  <cp:keywords/>
  <dc:description/>
  <cp:lastModifiedBy>Luotonen Riitta</cp:lastModifiedBy>
  <cp:revision>7</cp:revision>
  <cp:lastPrinted>2025-06-04T16:59:00Z</cp:lastPrinted>
  <dcterms:created xsi:type="dcterms:W3CDTF">2025-06-04T17:01:00Z</dcterms:created>
  <dcterms:modified xsi:type="dcterms:W3CDTF">2025-06-04T17:30:00Z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0x0101006C8E2D1635871B45A15E544A540017DD</vt:lpwstr>
  </property>
  <property fmtid="{D5CDD505-2E9C-101B-9397-08002B2CF9AE}" pid="3" name="MediaServiceImageTags">
    <vt:lpwstr/>
  </property>
  <property fmtid="{D5CDD505-2E9C-101B-9397-08002B2CF9AE}" pid="4" name="lcf76f155ced4ddcb4097134ff3c332f">
    <vt:lpwstr/>
  </property>
  <property fmtid="{D5CDD505-2E9C-101B-9397-08002B2CF9AE}" pid="5" name="TaxCatchAll">
    <vt:lpwstr/>
  </property>
  <property fmtid="{D5CDD505-2E9C-101B-9397-08002B2CF9AE}" pid="6" name="SharedWithUsers">
    <vt:lpwstr>21;#Simola Hanna;#24;#Järvinen Ilkka</vt:lpwstr>
  </property>
</Properties>
</file>